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45968" w14:textId="77777777" w:rsidR="00CA6253" w:rsidRPr="00CA6253" w:rsidRDefault="00CA6253">
      <w:pPr>
        <w:rPr>
          <w:sz w:val="2"/>
          <w:szCs w:val="2"/>
        </w:rPr>
      </w:pPr>
    </w:p>
    <w:tbl>
      <w:tblPr>
        <w:tblStyle w:val="PiilotettuTaulukkotyyli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30F60" w14:paraId="0C2B4C73" w14:textId="77777777" w:rsidTr="00030F60">
        <w:tc>
          <w:tcPr>
            <w:tcW w:w="5000" w:type="pct"/>
          </w:tcPr>
          <w:sdt>
            <w:sdtPr>
              <w:rPr>
                <w:b/>
                <w:color w:val="003479" w:themeColor="text2"/>
                <w:sz w:val="48"/>
                <w:szCs w:val="48"/>
              </w:rPr>
              <w:alias w:val="Otsikko"/>
              <w:tag w:val=""/>
              <w:id w:val="1626743593"/>
              <w:placeholder>
                <w:docPart w:val="867E2986DB0645D9A35DC718EE07F7C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9A6B99A" w14:textId="606B1378" w:rsidR="00030F60" w:rsidRPr="00030F60" w:rsidRDefault="008C55B2" w:rsidP="00DB1660">
                <w:pPr>
                  <w:spacing w:after="120"/>
                  <w:rPr>
                    <w:b/>
                    <w:color w:val="003479" w:themeColor="text2"/>
                    <w:sz w:val="48"/>
                    <w:szCs w:val="48"/>
                  </w:rPr>
                </w:pPr>
                <w:r>
                  <w:rPr>
                    <w:b/>
                    <w:color w:val="003479" w:themeColor="text2"/>
                    <w:sz w:val="48"/>
                    <w:szCs w:val="48"/>
                  </w:rPr>
                  <w:t>Tuonti</w:t>
                </w:r>
                <w:r w:rsidR="00307760">
                  <w:rPr>
                    <w:b/>
                    <w:color w:val="003479" w:themeColor="text2"/>
                    <w:sz w:val="48"/>
                    <w:szCs w:val="48"/>
                  </w:rPr>
                  <w:t>-integraation tietosisällön laadun testaus</w:t>
                </w:r>
                <w:r>
                  <w:rPr>
                    <w:b/>
                    <w:color w:val="003479" w:themeColor="text2"/>
                    <w:sz w:val="48"/>
                    <w:szCs w:val="48"/>
                  </w:rPr>
                  <w:t>raportti</w:t>
                </w:r>
              </w:p>
            </w:sdtContent>
          </w:sdt>
        </w:tc>
      </w:tr>
      <w:tr w:rsidR="00030F60" w14:paraId="1E491CC6" w14:textId="77777777" w:rsidTr="00030F60">
        <w:trPr>
          <w:trHeight w:val="624"/>
        </w:trPr>
        <w:tc>
          <w:tcPr>
            <w:tcW w:w="5000" w:type="pct"/>
          </w:tcPr>
          <w:p w14:paraId="742082DC" w14:textId="77777777" w:rsidR="00030F60" w:rsidRPr="005B21C6" w:rsidRDefault="00030F60" w:rsidP="00DB1660"/>
        </w:tc>
      </w:tr>
      <w:tr w:rsidR="00030F60" w14:paraId="68D064E6" w14:textId="77777777" w:rsidTr="00030F60">
        <w:tc>
          <w:tcPr>
            <w:tcW w:w="5000" w:type="pct"/>
          </w:tcPr>
          <w:p w14:paraId="75E18C4D" w14:textId="18D0D3D4" w:rsidR="00030F60" w:rsidRPr="00030F60" w:rsidRDefault="008C55B2" w:rsidP="00030F60">
            <w:pPr>
              <w:rPr>
                <w:sz w:val="36"/>
                <w:szCs w:val="36"/>
              </w:rPr>
            </w:pPr>
            <w:r w:rsidRPr="1F12814E">
              <w:rPr>
                <w:sz w:val="36"/>
                <w:szCs w:val="36"/>
              </w:rPr>
              <w:t>Raportointipohja</w:t>
            </w:r>
            <w:r>
              <w:rPr>
                <w:sz w:val="36"/>
                <w:szCs w:val="36"/>
              </w:rPr>
              <w:t xml:space="preserve"> PTV:n asiakastestiympäristössä tehtävään testaukseen</w:t>
            </w:r>
          </w:p>
        </w:tc>
      </w:tr>
      <w:tr w:rsidR="00030F60" w14:paraId="46CFB6CE" w14:textId="77777777" w:rsidTr="00030F60">
        <w:trPr>
          <w:trHeight w:val="3125"/>
        </w:trPr>
        <w:tc>
          <w:tcPr>
            <w:tcW w:w="5000" w:type="pct"/>
          </w:tcPr>
          <w:p w14:paraId="1DBBC05F" w14:textId="77777777" w:rsidR="00030F60" w:rsidRDefault="00030F60" w:rsidP="00DB1660">
            <w:pPr>
              <w:pStyle w:val="BodyText"/>
              <w:ind w:left="0"/>
            </w:pPr>
          </w:p>
        </w:tc>
      </w:tr>
    </w:tbl>
    <w:p w14:paraId="29A4E2D1" w14:textId="77777777" w:rsidR="00030F60" w:rsidRDefault="00030F60" w:rsidP="00030F60"/>
    <w:p w14:paraId="359E2792" w14:textId="77777777" w:rsidR="00030F60" w:rsidRDefault="00030F60" w:rsidP="00030F60"/>
    <w:p w14:paraId="0F60D5FF" w14:textId="77777777" w:rsidR="00030F60" w:rsidRDefault="00030F60" w:rsidP="00030F60">
      <w:pPr>
        <w:sectPr w:rsidR="00030F60" w:rsidSect="00EC4000">
          <w:headerReference w:type="default" r:id="rId12"/>
          <w:footerReference w:type="default" r:id="rId13"/>
          <w:headerReference w:type="first" r:id="rId14"/>
          <w:pgSz w:w="11906" w:h="16838" w:code="9"/>
          <w:pgMar w:top="2778" w:right="1134" w:bottom="851" w:left="1134" w:header="851" w:footer="510" w:gutter="0"/>
          <w:cols w:space="708"/>
          <w:docGrid w:linePitch="360"/>
        </w:sectPr>
      </w:pPr>
    </w:p>
    <w:sdt>
      <w:sdtP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id w:val="-1009599381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15C73498" w14:textId="77777777" w:rsidR="00030F60" w:rsidRDefault="00030F60">
          <w:pPr>
            <w:pStyle w:val="TOCHeading"/>
          </w:pPr>
          <w:r>
            <w:t>Sisällysluettelo</w:t>
          </w:r>
        </w:p>
        <w:p w14:paraId="60276CE2" w14:textId="5527CFBD" w:rsidR="000B563C" w:rsidRDefault="00030F60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677067" w:history="1">
            <w:r w:rsidR="000B563C" w:rsidRPr="001C691B">
              <w:rPr>
                <w:rStyle w:val="Hyperlink"/>
                <w:noProof/>
              </w:rPr>
              <w:t>1 Testauksen yleistiedot</w:t>
            </w:r>
            <w:r w:rsidR="000B563C">
              <w:rPr>
                <w:noProof/>
                <w:webHidden/>
              </w:rPr>
              <w:tab/>
            </w:r>
            <w:r w:rsidR="000B563C">
              <w:rPr>
                <w:noProof/>
                <w:webHidden/>
              </w:rPr>
              <w:fldChar w:fldCharType="begin"/>
            </w:r>
            <w:r w:rsidR="000B563C">
              <w:rPr>
                <w:noProof/>
                <w:webHidden/>
              </w:rPr>
              <w:instrText xml:space="preserve"> PAGEREF _Toc241677067 \h </w:instrText>
            </w:r>
            <w:r w:rsidR="000B563C">
              <w:rPr>
                <w:noProof/>
                <w:webHidden/>
              </w:rPr>
            </w:r>
            <w:r w:rsidR="000B563C">
              <w:rPr>
                <w:noProof/>
                <w:webHidden/>
              </w:rPr>
              <w:fldChar w:fldCharType="separate"/>
            </w:r>
            <w:r w:rsidR="000B563C">
              <w:rPr>
                <w:noProof/>
                <w:webHidden/>
              </w:rPr>
              <w:t>3</w:t>
            </w:r>
            <w:r w:rsidR="000B563C">
              <w:rPr>
                <w:noProof/>
                <w:webHidden/>
              </w:rPr>
              <w:fldChar w:fldCharType="end"/>
            </w:r>
          </w:hyperlink>
        </w:p>
        <w:p w14:paraId="63891043" w14:textId="49E1DE71" w:rsidR="000B563C" w:rsidRDefault="000B563C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hyperlink w:anchor="_Toc241677068" w:history="1">
            <w:r w:rsidRPr="001C691B">
              <w:rPr>
                <w:rStyle w:val="Hyperlink"/>
                <w:noProof/>
              </w:rPr>
              <w:t>2 Testiaineisto ja testauksen kattavuus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_Toc241677068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41C557" w14:textId="48B6D26D" w:rsidR="000B563C" w:rsidRDefault="000B563C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hyperlink w:anchor="_Toc241677069" w:history="1">
            <w:r w:rsidRPr="001C691B">
              <w:rPr>
                <w:rStyle w:val="Hyperlink"/>
                <w:noProof/>
              </w:rPr>
              <w:t>3 Havaitut poikkeamat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_Toc241677069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3C5CC5" w14:textId="0A4BF816" w:rsidR="000B563C" w:rsidRDefault="000B563C">
          <w:pPr>
            <w:pStyle w:val="TOC1"/>
            <w:tabs>
              <w:tab w:val="right" w:leader="dot" w:pos="9628"/>
            </w:tabs>
            <w:rPr>
              <w:rFonts w:eastAsiaTheme="minorEastAsia" w:cstheme="minorBidi"/>
              <w:noProof/>
              <w:kern w:val="2"/>
              <w:szCs w:val="24"/>
              <w:lang w:val="en-US"/>
              <w14:ligatures w14:val="standardContextual"/>
            </w:rPr>
          </w:pPr>
          <w:hyperlink w:anchor="_Toc241677070" w:history="1">
            <w:r w:rsidRPr="001C691B">
              <w:rPr>
                <w:rStyle w:val="Hyperlink"/>
                <w:noProof/>
              </w:rPr>
              <w:t>4 Johtopäätökset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_Toc241677070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DCCCC" w14:textId="00BFB3F5" w:rsidR="00030F60" w:rsidRDefault="00030F60">
          <w:r>
            <w:rPr>
              <w:b/>
              <w:bCs/>
            </w:rPr>
            <w:fldChar w:fldCharType="end"/>
          </w:r>
        </w:p>
      </w:sdtContent>
    </w:sdt>
    <w:p w14:paraId="4106AA31" w14:textId="77777777" w:rsidR="00030F60" w:rsidRDefault="00030F60" w:rsidP="00030F60"/>
    <w:p w14:paraId="37BBEBD9" w14:textId="77777777" w:rsidR="00030F60" w:rsidRDefault="00030F60">
      <w:r>
        <w:br w:type="page"/>
      </w:r>
    </w:p>
    <w:sdt>
      <w:sdtPr>
        <w:alias w:val="Otsikko"/>
        <w:tag w:val=""/>
        <w:id w:val="1787231051"/>
        <w:placeholder>
          <w:docPart w:val="044B5AB973BD40CD99E7EDC4FF4AE4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F53B9B3" w14:textId="79A581DC" w:rsidR="00FB6698" w:rsidRDefault="008C55B2" w:rsidP="00A9623A">
          <w:pPr>
            <w:pStyle w:val="Title"/>
          </w:pPr>
          <w:r>
            <w:t>Tuonti-integraation tietosisällön laadun testausraportti</w:t>
          </w:r>
        </w:p>
      </w:sdtContent>
    </w:sdt>
    <w:p w14:paraId="0A07E804" w14:textId="551089B2" w:rsidR="00030F60" w:rsidRPr="001F023A" w:rsidRDefault="00884C92" w:rsidP="00030F60">
      <w:pPr>
        <w:pStyle w:val="BodyText"/>
      </w:pPr>
      <w:r>
        <w:t>Hyödynnä</w:t>
      </w:r>
      <w:r w:rsidR="00237B7B">
        <w:t xml:space="preserve"> tätä pohjaa, kun raportoit </w:t>
      </w:r>
      <w:r w:rsidR="00647298">
        <w:t xml:space="preserve">tietosisällön laadun </w:t>
      </w:r>
      <w:r w:rsidR="00237B7B">
        <w:t>testauksen tuloksia Digi- ja väestötietovirastolle. Poista tai jätä tyhjäksi kohdat, jotka eivät toteudu testatussa integraatiossa.</w:t>
      </w:r>
    </w:p>
    <w:p w14:paraId="6C5C88B7" w14:textId="63794BC2" w:rsidR="00030F60" w:rsidRDefault="003E33AE" w:rsidP="00030F60">
      <w:pPr>
        <w:pStyle w:val="Heading1"/>
        <w:numPr>
          <w:ilvl w:val="0"/>
          <w:numId w:val="24"/>
        </w:numPr>
        <w:spacing w:after="260"/>
      </w:pPr>
      <w:bookmarkStart w:id="1" w:name="_Toc241677067"/>
      <w:r>
        <w:t>Testauksen yleistiedot</w:t>
      </w:r>
      <w:bookmarkEnd w:id="1"/>
    </w:p>
    <w:p w14:paraId="1BE344C2" w14:textId="7B0B826A" w:rsidR="002572BE" w:rsidRDefault="002572BE" w:rsidP="002572BE">
      <w:pPr>
        <w:pStyle w:val="BodyText"/>
      </w:pPr>
      <w:r>
        <w:t xml:space="preserve">Organisaatio: </w:t>
      </w:r>
      <w:sdt>
        <w:sdtPr>
          <w:id w:val="120499109"/>
          <w:placeholder>
            <w:docPart w:val="DefaultPlaceholder_-1854013440"/>
          </w:placeholder>
        </w:sdtPr>
        <w:sdtEndPr/>
        <w:sdtContent>
          <w:r>
            <w:t>[Kirjoita teksti tähän]</w:t>
          </w:r>
        </w:sdtContent>
      </w:sdt>
    </w:p>
    <w:p w14:paraId="78D188A3" w14:textId="183EC65C" w:rsidR="002572BE" w:rsidRDefault="002572BE" w:rsidP="002572BE">
      <w:pPr>
        <w:pStyle w:val="BodyText"/>
      </w:pPr>
      <w:r>
        <w:t xml:space="preserve">Lähdejärjestelmä: </w:t>
      </w:r>
      <w:sdt>
        <w:sdtPr>
          <w:id w:val="1989738122"/>
          <w:placeholder>
            <w:docPart w:val="DefaultPlaceholder_-1854013440"/>
          </w:placeholder>
        </w:sdtPr>
        <w:sdtEndPr/>
        <w:sdtContent>
          <w:r>
            <w:t>[Kirjoita teksti tähän]</w:t>
          </w:r>
        </w:sdtContent>
      </w:sdt>
    </w:p>
    <w:p w14:paraId="084B842D" w14:textId="3E84AEB9" w:rsidR="002572BE" w:rsidRDefault="002572BE" w:rsidP="002572BE">
      <w:pPr>
        <w:pStyle w:val="BodyText"/>
      </w:pPr>
      <w:r>
        <w:t xml:space="preserve">Testauksen ajankohta: </w:t>
      </w:r>
      <w:sdt>
        <w:sdtPr>
          <w:id w:val="-1419244066"/>
          <w:placeholder>
            <w:docPart w:val="DefaultPlaceholder_-1854013440"/>
          </w:placeholder>
        </w:sdtPr>
        <w:sdtEndPr/>
        <w:sdtContent>
          <w:r>
            <w:t>[päivämäärä]</w:t>
          </w:r>
        </w:sdtContent>
      </w:sdt>
      <w:r>
        <w:t xml:space="preserve"> – </w:t>
      </w:r>
      <w:sdt>
        <w:sdtPr>
          <w:id w:val="106935953"/>
          <w:placeholder>
            <w:docPart w:val="DefaultPlaceholder_-1854013440"/>
          </w:placeholder>
        </w:sdtPr>
        <w:sdtEndPr/>
        <w:sdtContent>
          <w:r>
            <w:t>[päivämäärä]</w:t>
          </w:r>
        </w:sdtContent>
      </w:sdt>
    </w:p>
    <w:p w14:paraId="541A64D9" w14:textId="09F69073" w:rsidR="002572BE" w:rsidRDefault="002572BE" w:rsidP="002572BE">
      <w:pPr>
        <w:pStyle w:val="BodyText"/>
      </w:pPr>
      <w:r>
        <w:t xml:space="preserve">Testauksen </w:t>
      </w:r>
      <w:r w:rsidR="00990A4F">
        <w:t>suorittaja (organ</w:t>
      </w:r>
      <w:r w:rsidR="00646706">
        <w:t>isaation pääkäyttäjä)</w:t>
      </w:r>
      <w:r>
        <w:t xml:space="preserve">: </w:t>
      </w:r>
      <w:sdt>
        <w:sdtPr>
          <w:id w:val="-1507892206"/>
          <w:placeholder>
            <w:docPart w:val="DefaultPlaceholder_-1854013440"/>
          </w:placeholder>
        </w:sdtPr>
        <w:sdtEndPr/>
        <w:sdtContent>
          <w:r>
            <w:t>[Kirjoita teksti tähän]</w:t>
          </w:r>
        </w:sdtContent>
      </w:sdt>
    </w:p>
    <w:p w14:paraId="5F87A680" w14:textId="77777777" w:rsidR="00E7618A" w:rsidRDefault="00E7618A" w:rsidP="00E7618A">
      <w:pPr>
        <w:pStyle w:val="BodyText"/>
      </w:pPr>
      <w:r>
        <w:t xml:space="preserve">Testauksessa käytetyt testitunnukset: </w:t>
      </w:r>
      <w:sdt>
        <w:sdtPr>
          <w:id w:val="1198745295"/>
          <w:placeholder>
            <w:docPart w:val="38DD491CD82948DFB5BE12962FC3717E"/>
          </w:placeholder>
        </w:sdtPr>
        <w:sdtEndPr/>
        <w:sdtContent>
          <w:r>
            <w:t>[Kirjoita teksti tähän]</w:t>
          </w:r>
        </w:sdtContent>
      </w:sdt>
    </w:p>
    <w:p w14:paraId="34F5B537" w14:textId="453EFFAE" w:rsidR="00030F60" w:rsidRDefault="002572BE" w:rsidP="002572BE">
      <w:pPr>
        <w:pStyle w:val="BodyText"/>
      </w:pPr>
      <w:r>
        <w:t>Testauksessa käytetyt testiorganisaatiot: [</w:t>
      </w:r>
      <w:sdt>
        <w:sdtPr>
          <w:id w:val="1799254936"/>
          <w:placeholder>
            <w:docPart w:val="DefaultPlaceholder_-1854013440"/>
          </w:placeholder>
        </w:sdtPr>
        <w:sdtEndPr/>
        <w:sdtContent>
          <w:r>
            <w:t>Kirjoita tähän organisaation nimi ja</w:t>
          </w:r>
          <w:r w:rsidR="00E94F5C">
            <w:t xml:space="preserve"> organisaation </w:t>
          </w:r>
          <w:proofErr w:type="spellStart"/>
          <w:r w:rsidR="00E94F5C">
            <w:t>content</w:t>
          </w:r>
          <w:proofErr w:type="spellEnd"/>
          <w:r w:rsidR="00E94F5C">
            <w:t xml:space="preserve"> id PTV:ssä</w:t>
          </w:r>
          <w:r>
            <w:t>]</w:t>
          </w:r>
        </w:sdtContent>
      </w:sdt>
    </w:p>
    <w:p w14:paraId="38053FD1" w14:textId="5225690C" w:rsidR="00712DF3" w:rsidRDefault="00712DF3" w:rsidP="002572BE">
      <w:pPr>
        <w:pStyle w:val="BodyText"/>
      </w:pPr>
    </w:p>
    <w:p w14:paraId="5F666E3E" w14:textId="6935BF13" w:rsidR="00774AF8" w:rsidRDefault="00CD496E" w:rsidP="00774AF8">
      <w:pPr>
        <w:pStyle w:val="Heading1"/>
        <w:numPr>
          <w:ilvl w:val="0"/>
          <w:numId w:val="24"/>
        </w:numPr>
        <w:spacing w:after="260"/>
      </w:pPr>
      <w:bookmarkStart w:id="2" w:name="_Toc241677068"/>
      <w:r>
        <w:t xml:space="preserve">Testiaineisto </w:t>
      </w:r>
      <w:r w:rsidR="00377070">
        <w:t>ja testauksen kattavuus</w:t>
      </w:r>
      <w:bookmarkEnd w:id="2"/>
    </w:p>
    <w:p w14:paraId="4A5E4985" w14:textId="4E382ADE" w:rsidR="00F77D77" w:rsidRDefault="0035358C" w:rsidP="005349B1">
      <w:pPr>
        <w:pStyle w:val="ListBullet"/>
      </w:pPr>
      <w:r>
        <w:t>Testiaineiston ja o</w:t>
      </w:r>
      <w:r w:rsidR="00F77D77">
        <w:t xml:space="preserve">tannan kuvaus: </w:t>
      </w:r>
      <w:sdt>
        <w:sdtPr>
          <w:id w:val="-1043208160"/>
          <w:placeholder>
            <w:docPart w:val="DefaultPlaceholder_-1854013440"/>
          </w:placeholder>
        </w:sdtPr>
        <w:sdtEndPr/>
        <w:sdtContent>
          <w:r w:rsidR="00401759">
            <w:t>[Kirjoita kuvaus tähän]</w:t>
          </w:r>
        </w:sdtContent>
      </w:sdt>
    </w:p>
    <w:p w14:paraId="56173519" w14:textId="1E375F24" w:rsidR="00ED51DC" w:rsidRDefault="00F77D77" w:rsidP="005349B1">
      <w:pPr>
        <w:pStyle w:val="ListBullet"/>
      </w:pPr>
      <w:r>
        <w:t>Testatut osa-alueet:</w:t>
      </w:r>
    </w:p>
    <w:p w14:paraId="73903921" w14:textId="77777777" w:rsidR="00FE7ED0" w:rsidRDefault="00FE7ED0" w:rsidP="00FE7E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975"/>
        <w:gridCol w:w="3259"/>
      </w:tblGrid>
      <w:tr w:rsidR="00910971" w14:paraId="644E6A8D" w14:textId="77777777" w:rsidTr="684DC10C">
        <w:tc>
          <w:tcPr>
            <w:tcW w:w="3116" w:type="dxa"/>
            <w:shd w:val="clear" w:color="auto" w:fill="F2F2F2" w:themeFill="background1" w:themeFillShade="F2"/>
          </w:tcPr>
          <w:p w14:paraId="6830050A" w14:textId="77777777" w:rsidR="00910971" w:rsidRPr="009461B1" w:rsidRDefault="00910971" w:rsidP="00C639CE">
            <w:pPr>
              <w:rPr>
                <w:b/>
                <w:bCs/>
              </w:rPr>
            </w:pPr>
            <w:r w:rsidRPr="009461B1">
              <w:rPr>
                <w:b/>
                <w:bCs/>
              </w:rPr>
              <w:t>Testitapauksen</w:t>
            </w:r>
            <w:r>
              <w:rPr>
                <w:b/>
                <w:bCs/>
              </w:rPr>
              <w:t xml:space="preserve">/osa-alueen </w:t>
            </w:r>
            <w:r w:rsidRPr="009461B1">
              <w:rPr>
                <w:b/>
                <w:bCs/>
              </w:rPr>
              <w:t>kuvaus</w:t>
            </w:r>
          </w:p>
        </w:tc>
        <w:tc>
          <w:tcPr>
            <w:tcW w:w="2975" w:type="dxa"/>
            <w:shd w:val="clear" w:color="auto" w:fill="F2F2F2" w:themeFill="background1" w:themeFillShade="F2"/>
          </w:tcPr>
          <w:p w14:paraId="153E344A" w14:textId="77777777" w:rsidR="00910971" w:rsidRPr="009461B1" w:rsidRDefault="00910971" w:rsidP="00C639CE">
            <w:pPr>
              <w:rPr>
                <w:b/>
                <w:bCs/>
              </w:rPr>
            </w:pPr>
            <w:r w:rsidRPr="009461B1">
              <w:rPr>
                <w:b/>
                <w:bCs/>
              </w:rPr>
              <w:t>Tulos</w:t>
            </w:r>
            <w:r>
              <w:rPr>
                <w:b/>
                <w:bCs/>
              </w:rPr>
              <w:t xml:space="preserve"> </w:t>
            </w:r>
            <w:r w:rsidRPr="0049618A">
              <w:t>(läpäisty, epäonnistunut, ei testattu)</w:t>
            </w:r>
          </w:p>
        </w:tc>
        <w:tc>
          <w:tcPr>
            <w:tcW w:w="3259" w:type="dxa"/>
            <w:shd w:val="clear" w:color="auto" w:fill="F2F2F2" w:themeFill="background1" w:themeFillShade="F2"/>
          </w:tcPr>
          <w:p w14:paraId="0E68C4B1" w14:textId="77777777" w:rsidR="00910971" w:rsidRPr="009461B1" w:rsidRDefault="00910971" w:rsidP="00C639CE">
            <w:pPr>
              <w:rPr>
                <w:b/>
                <w:bCs/>
              </w:rPr>
            </w:pPr>
            <w:r w:rsidRPr="009461B1">
              <w:rPr>
                <w:b/>
                <w:bCs/>
              </w:rPr>
              <w:t>Huomiot</w:t>
            </w:r>
          </w:p>
        </w:tc>
      </w:tr>
      <w:tr w:rsidR="00910971" w:rsidRPr="00AF05B8" w14:paraId="39E2D24C" w14:textId="77777777" w:rsidTr="684DC10C">
        <w:tc>
          <w:tcPr>
            <w:tcW w:w="3116" w:type="dxa"/>
          </w:tcPr>
          <w:p w14:paraId="2F5AA287" w14:textId="2AF77B44" w:rsidR="00910971" w:rsidRPr="00C202DE" w:rsidRDefault="00635A92" w:rsidP="00C639CE">
            <w:r w:rsidRPr="00886647">
              <w:rPr>
                <w:b/>
                <w:bCs/>
              </w:rPr>
              <w:t>Palvelukuvaukset</w:t>
            </w:r>
            <w:r w:rsidR="000954C7">
              <w:t xml:space="preserve"> ovat selkeitä ja asiakaslähtöisiä</w:t>
            </w:r>
          </w:p>
        </w:tc>
        <w:tc>
          <w:tcPr>
            <w:tcW w:w="2975" w:type="dxa"/>
          </w:tcPr>
          <w:p w14:paraId="4319DFD2" w14:textId="77777777" w:rsidR="00910971" w:rsidRDefault="00910971" w:rsidP="00C639CE"/>
        </w:tc>
        <w:tc>
          <w:tcPr>
            <w:tcW w:w="3259" w:type="dxa"/>
          </w:tcPr>
          <w:p w14:paraId="52AC5FC4" w14:textId="77777777" w:rsidR="00910971" w:rsidRDefault="00910971" w:rsidP="00C639CE"/>
        </w:tc>
      </w:tr>
      <w:tr w:rsidR="00910971" w:rsidRPr="00571337" w14:paraId="5B921D45" w14:textId="77777777" w:rsidTr="684DC10C">
        <w:tc>
          <w:tcPr>
            <w:tcW w:w="3116" w:type="dxa"/>
          </w:tcPr>
          <w:p w14:paraId="4DAA7D42" w14:textId="5682E1B8" w:rsidR="00910971" w:rsidRDefault="00910971" w:rsidP="00C639CE">
            <w:r w:rsidRPr="00345BC1">
              <w:rPr>
                <w:b/>
                <w:bCs/>
              </w:rPr>
              <w:t>Palvelukuvaukset</w:t>
            </w:r>
            <w:r>
              <w:t xml:space="preserve"> </w:t>
            </w:r>
            <w:r w:rsidR="00886647">
              <w:t xml:space="preserve">eivät sisällä </w:t>
            </w:r>
            <w:r w:rsidRPr="679FB6CE">
              <w:t xml:space="preserve">asiointikanaviin </w:t>
            </w:r>
            <w:r w:rsidR="00787FFD">
              <w:t>kuuluvia</w:t>
            </w:r>
            <w:r w:rsidRPr="679FB6CE">
              <w:t xml:space="preserve"> tietoja</w:t>
            </w:r>
            <w:r>
              <w:t xml:space="preserve">. </w:t>
            </w:r>
          </w:p>
        </w:tc>
        <w:tc>
          <w:tcPr>
            <w:tcW w:w="2975" w:type="dxa"/>
          </w:tcPr>
          <w:p w14:paraId="20942A0A" w14:textId="77777777" w:rsidR="00910971" w:rsidRDefault="00910971" w:rsidP="00C639CE"/>
        </w:tc>
        <w:tc>
          <w:tcPr>
            <w:tcW w:w="3259" w:type="dxa"/>
          </w:tcPr>
          <w:p w14:paraId="6F1D8C09" w14:textId="77777777" w:rsidR="00910971" w:rsidRDefault="00910971" w:rsidP="00C639CE"/>
        </w:tc>
      </w:tr>
      <w:tr w:rsidR="00910971" w:rsidRPr="00571337" w14:paraId="1CE5E94D" w14:textId="77777777" w:rsidTr="684DC10C">
        <w:tc>
          <w:tcPr>
            <w:tcW w:w="3116" w:type="dxa"/>
          </w:tcPr>
          <w:p w14:paraId="0F79BE68" w14:textId="77777777" w:rsidR="00910971" w:rsidRDefault="00910971" w:rsidP="00C639CE">
            <w:r>
              <w:rPr>
                <w:b/>
                <w:bCs/>
              </w:rPr>
              <w:t>Asiointikanavakuvaukset</w:t>
            </w:r>
            <w:r>
              <w:t xml:space="preserve"> ovat selkeitä, oikeakielisiä ja asiakaslähtöisiä</w:t>
            </w:r>
          </w:p>
        </w:tc>
        <w:tc>
          <w:tcPr>
            <w:tcW w:w="2975" w:type="dxa"/>
          </w:tcPr>
          <w:p w14:paraId="4C8A4331" w14:textId="77777777" w:rsidR="00910971" w:rsidRDefault="00910971" w:rsidP="00C639CE"/>
        </w:tc>
        <w:tc>
          <w:tcPr>
            <w:tcW w:w="3259" w:type="dxa"/>
          </w:tcPr>
          <w:p w14:paraId="6F409D78" w14:textId="77777777" w:rsidR="00910971" w:rsidRDefault="00910971" w:rsidP="00C639CE"/>
        </w:tc>
      </w:tr>
      <w:tr w:rsidR="00910971" w:rsidRPr="00571337" w14:paraId="62F78CD2" w14:textId="77777777" w:rsidTr="684DC10C">
        <w:tc>
          <w:tcPr>
            <w:tcW w:w="3116" w:type="dxa"/>
          </w:tcPr>
          <w:p w14:paraId="3B33E73F" w14:textId="77777777" w:rsidR="00910971" w:rsidRDefault="00910971" w:rsidP="00C639CE">
            <w:r>
              <w:t xml:space="preserve">Käytetyt </w:t>
            </w:r>
            <w:r w:rsidRPr="000E4B50">
              <w:rPr>
                <w:b/>
                <w:bCs/>
              </w:rPr>
              <w:t>p</w:t>
            </w:r>
            <w:r w:rsidRPr="00C37B98">
              <w:rPr>
                <w:b/>
                <w:bCs/>
              </w:rPr>
              <w:t>ohjakuvaukset</w:t>
            </w:r>
            <w:r>
              <w:t xml:space="preserve"> on liitetty oikein </w:t>
            </w:r>
            <w:r w:rsidRPr="00C37B98">
              <w:rPr>
                <w:b/>
                <w:bCs/>
              </w:rPr>
              <w:t>palveluihin</w:t>
            </w:r>
            <w:r>
              <w:t xml:space="preserve"> </w:t>
            </w:r>
          </w:p>
        </w:tc>
        <w:tc>
          <w:tcPr>
            <w:tcW w:w="2975" w:type="dxa"/>
          </w:tcPr>
          <w:p w14:paraId="513B1F2C" w14:textId="77777777" w:rsidR="00910971" w:rsidRDefault="00910971" w:rsidP="00C639CE"/>
        </w:tc>
        <w:tc>
          <w:tcPr>
            <w:tcW w:w="3259" w:type="dxa"/>
          </w:tcPr>
          <w:p w14:paraId="6427B92B" w14:textId="77777777" w:rsidR="00910971" w:rsidRDefault="00910971" w:rsidP="00C639CE"/>
        </w:tc>
      </w:tr>
      <w:tr w:rsidR="00910971" w:rsidRPr="00571337" w14:paraId="207E78FF" w14:textId="77777777" w:rsidTr="684DC10C">
        <w:tc>
          <w:tcPr>
            <w:tcW w:w="3116" w:type="dxa"/>
          </w:tcPr>
          <w:p w14:paraId="4DE24B33" w14:textId="2B44FEC7" w:rsidR="00910971" w:rsidRDefault="00910971" w:rsidP="00C639CE">
            <w:r>
              <w:t xml:space="preserve">Pohjakuvaukselta saatavia tietoja ei ole kopioitu </w:t>
            </w:r>
            <w:r w:rsidRPr="684DC10C">
              <w:rPr>
                <w:b/>
                <w:bCs/>
              </w:rPr>
              <w:t>palvelun</w:t>
            </w:r>
            <w:r>
              <w:t xml:space="preserve"> kuvauksiin (jos </w:t>
            </w:r>
            <w:r>
              <w:lastRenderedPageBreak/>
              <w:t>pohjakuvaukset o</w:t>
            </w:r>
            <w:r w:rsidR="27F75F53">
              <w:t>vat</w:t>
            </w:r>
            <w:r>
              <w:t xml:space="preserve"> käytössä)</w:t>
            </w:r>
          </w:p>
        </w:tc>
        <w:tc>
          <w:tcPr>
            <w:tcW w:w="2975" w:type="dxa"/>
          </w:tcPr>
          <w:p w14:paraId="7D6BC77A" w14:textId="77777777" w:rsidR="00910971" w:rsidRDefault="00910971" w:rsidP="00C639CE"/>
        </w:tc>
        <w:tc>
          <w:tcPr>
            <w:tcW w:w="3259" w:type="dxa"/>
          </w:tcPr>
          <w:p w14:paraId="2AD09F5D" w14:textId="77777777" w:rsidR="00910971" w:rsidRDefault="00910971" w:rsidP="00C639CE"/>
        </w:tc>
      </w:tr>
      <w:tr w:rsidR="00910971" w:rsidRPr="00571337" w14:paraId="2D9D12CC" w14:textId="77777777" w:rsidTr="684DC10C">
        <w:tc>
          <w:tcPr>
            <w:tcW w:w="3116" w:type="dxa"/>
          </w:tcPr>
          <w:p w14:paraId="2EF489AE" w14:textId="77777777" w:rsidR="00910971" w:rsidRPr="00571337" w:rsidRDefault="00910971" w:rsidP="00C639CE">
            <w:r w:rsidRPr="00571337">
              <w:t xml:space="preserve">Palveluiden ja asiointikanavien välille on tehty </w:t>
            </w:r>
            <w:r w:rsidRPr="00571337">
              <w:rPr>
                <w:b/>
              </w:rPr>
              <w:t>liitokset</w:t>
            </w:r>
            <w:r w:rsidRPr="00571337">
              <w:t xml:space="preserve">.  </w:t>
            </w:r>
          </w:p>
        </w:tc>
        <w:tc>
          <w:tcPr>
            <w:tcW w:w="2975" w:type="dxa"/>
          </w:tcPr>
          <w:p w14:paraId="7652B724" w14:textId="77777777" w:rsidR="00910971" w:rsidRDefault="00910971" w:rsidP="00C639CE"/>
        </w:tc>
        <w:tc>
          <w:tcPr>
            <w:tcW w:w="3259" w:type="dxa"/>
          </w:tcPr>
          <w:p w14:paraId="5E48E599" w14:textId="77777777" w:rsidR="00910971" w:rsidRDefault="00910971" w:rsidP="00C639CE"/>
        </w:tc>
      </w:tr>
      <w:tr w:rsidR="00910971" w:rsidRPr="00571337" w14:paraId="061994A1" w14:textId="77777777" w:rsidTr="684DC10C">
        <w:tc>
          <w:tcPr>
            <w:tcW w:w="3116" w:type="dxa"/>
          </w:tcPr>
          <w:p w14:paraId="7DE6EB61" w14:textId="77777777" w:rsidR="00910971" w:rsidRPr="000A45F5" w:rsidRDefault="00910971" w:rsidP="00C639CE">
            <w:r w:rsidRPr="00C37B98">
              <w:rPr>
                <w:b/>
                <w:bCs/>
              </w:rPr>
              <w:t>Asiointikanavien</w:t>
            </w:r>
            <w:r>
              <w:t xml:space="preserve"> tiedot ovat </w:t>
            </w:r>
            <w:r w:rsidRPr="679FB6CE">
              <w:t xml:space="preserve">niille varatuissa paikoissa ja </w:t>
            </w:r>
            <w:r>
              <w:t>oikein</w:t>
            </w:r>
            <w:r w:rsidRPr="679FB6CE">
              <w:t xml:space="preserve"> kuvattuina. </w:t>
            </w:r>
          </w:p>
        </w:tc>
        <w:tc>
          <w:tcPr>
            <w:tcW w:w="2975" w:type="dxa"/>
          </w:tcPr>
          <w:p w14:paraId="1EE0EF30" w14:textId="77777777" w:rsidR="00910971" w:rsidRPr="000A45F5" w:rsidRDefault="00910971" w:rsidP="00C639CE"/>
        </w:tc>
        <w:tc>
          <w:tcPr>
            <w:tcW w:w="3259" w:type="dxa"/>
          </w:tcPr>
          <w:p w14:paraId="3644BD29" w14:textId="77777777" w:rsidR="00910971" w:rsidRPr="000A45F5" w:rsidRDefault="00910971" w:rsidP="00C639CE"/>
        </w:tc>
      </w:tr>
      <w:tr w:rsidR="00910971" w:rsidRPr="00571337" w14:paraId="490C5C17" w14:textId="77777777" w:rsidTr="684DC10C">
        <w:tc>
          <w:tcPr>
            <w:tcW w:w="3116" w:type="dxa"/>
          </w:tcPr>
          <w:p w14:paraId="1E67A9F3" w14:textId="6A521A66" w:rsidR="00910971" w:rsidRPr="000A45F5" w:rsidRDefault="00910971" w:rsidP="00C639CE">
            <w:r>
              <w:t>Palvelun ja asiointikanavan välis</w:t>
            </w:r>
            <w:r w:rsidR="00A47127">
              <w:t>ten</w:t>
            </w:r>
            <w:r>
              <w:t xml:space="preserve"> </w:t>
            </w:r>
            <w:r w:rsidRPr="00C37B98">
              <w:rPr>
                <w:b/>
                <w:bCs/>
              </w:rPr>
              <w:t>liito</w:t>
            </w:r>
            <w:r w:rsidR="00A47127">
              <w:rPr>
                <w:b/>
                <w:bCs/>
              </w:rPr>
              <w:t xml:space="preserve">sten </w:t>
            </w:r>
            <w:r w:rsidRPr="00C37B98">
              <w:rPr>
                <w:b/>
                <w:bCs/>
              </w:rPr>
              <w:t>lisätiedot</w:t>
            </w:r>
            <w:r>
              <w:t xml:space="preserve"> ovat oikein.</w:t>
            </w:r>
          </w:p>
        </w:tc>
        <w:tc>
          <w:tcPr>
            <w:tcW w:w="2975" w:type="dxa"/>
          </w:tcPr>
          <w:p w14:paraId="09EF915E" w14:textId="77777777" w:rsidR="00910971" w:rsidRPr="000A45F5" w:rsidRDefault="00910971" w:rsidP="00C639CE"/>
        </w:tc>
        <w:tc>
          <w:tcPr>
            <w:tcW w:w="3259" w:type="dxa"/>
          </w:tcPr>
          <w:p w14:paraId="46A87E91" w14:textId="77777777" w:rsidR="00910971" w:rsidRPr="000A45F5" w:rsidRDefault="00910971" w:rsidP="00C639CE"/>
        </w:tc>
      </w:tr>
      <w:tr w:rsidR="00910971" w:rsidRPr="00571337" w14:paraId="398CBB08" w14:textId="77777777" w:rsidTr="684DC10C">
        <w:tc>
          <w:tcPr>
            <w:tcW w:w="3116" w:type="dxa"/>
          </w:tcPr>
          <w:p w14:paraId="7A35A8E8" w14:textId="77777777" w:rsidR="00910971" w:rsidRPr="000A45F5" w:rsidRDefault="00910971" w:rsidP="00C639CE"/>
        </w:tc>
        <w:tc>
          <w:tcPr>
            <w:tcW w:w="2975" w:type="dxa"/>
          </w:tcPr>
          <w:p w14:paraId="779DC237" w14:textId="77777777" w:rsidR="00910971" w:rsidRPr="000A45F5" w:rsidRDefault="00910971" w:rsidP="00C639CE"/>
        </w:tc>
        <w:tc>
          <w:tcPr>
            <w:tcW w:w="3259" w:type="dxa"/>
          </w:tcPr>
          <w:p w14:paraId="7A30B495" w14:textId="77777777" w:rsidR="00910971" w:rsidRPr="000A45F5" w:rsidRDefault="00910971" w:rsidP="00C639CE"/>
        </w:tc>
      </w:tr>
      <w:tr w:rsidR="00910971" w:rsidRPr="00571337" w14:paraId="596B9894" w14:textId="77777777" w:rsidTr="684DC10C">
        <w:tc>
          <w:tcPr>
            <w:tcW w:w="3116" w:type="dxa"/>
          </w:tcPr>
          <w:p w14:paraId="66EFE1F8" w14:textId="77777777" w:rsidR="00910971" w:rsidRPr="000A45F5" w:rsidRDefault="00910971" w:rsidP="00C639CE">
            <w:r>
              <w:t xml:space="preserve">Koneellisesti tuotetut sisällöt ovat ymmärrettäviä ja asiakaslähtöisiä </w:t>
            </w:r>
          </w:p>
        </w:tc>
        <w:tc>
          <w:tcPr>
            <w:tcW w:w="2975" w:type="dxa"/>
          </w:tcPr>
          <w:p w14:paraId="1BBCCC8D" w14:textId="77777777" w:rsidR="00910971" w:rsidRPr="000A45F5" w:rsidRDefault="00910971" w:rsidP="00C639CE"/>
        </w:tc>
        <w:tc>
          <w:tcPr>
            <w:tcW w:w="3259" w:type="dxa"/>
          </w:tcPr>
          <w:p w14:paraId="34FFEE74" w14:textId="77777777" w:rsidR="00910971" w:rsidRPr="000A45F5" w:rsidRDefault="00910971" w:rsidP="00C639CE"/>
        </w:tc>
      </w:tr>
      <w:tr w:rsidR="00910971" w:rsidRPr="00571337" w14:paraId="73BF6786" w14:textId="77777777" w:rsidTr="684DC10C">
        <w:tc>
          <w:tcPr>
            <w:tcW w:w="3116" w:type="dxa"/>
          </w:tcPr>
          <w:p w14:paraId="0FC947B3" w14:textId="77777777" w:rsidR="00910971" w:rsidRPr="000A45F5" w:rsidRDefault="00910971" w:rsidP="00C639CE"/>
        </w:tc>
        <w:tc>
          <w:tcPr>
            <w:tcW w:w="2975" w:type="dxa"/>
          </w:tcPr>
          <w:p w14:paraId="37D06104" w14:textId="77777777" w:rsidR="00910971" w:rsidRPr="000A45F5" w:rsidRDefault="00910971" w:rsidP="00C639CE"/>
        </w:tc>
        <w:tc>
          <w:tcPr>
            <w:tcW w:w="3259" w:type="dxa"/>
          </w:tcPr>
          <w:p w14:paraId="502698C4" w14:textId="77777777" w:rsidR="00910971" w:rsidRPr="000A45F5" w:rsidRDefault="00910971" w:rsidP="00C639CE"/>
        </w:tc>
      </w:tr>
      <w:tr w:rsidR="00910971" w:rsidRPr="00571337" w14:paraId="797697B4" w14:textId="77777777" w:rsidTr="684DC10C">
        <w:tc>
          <w:tcPr>
            <w:tcW w:w="3116" w:type="dxa"/>
          </w:tcPr>
          <w:p w14:paraId="10F37518" w14:textId="77777777" w:rsidR="00910971" w:rsidRPr="000A45F5" w:rsidRDefault="00910971" w:rsidP="00C639CE"/>
        </w:tc>
        <w:tc>
          <w:tcPr>
            <w:tcW w:w="2975" w:type="dxa"/>
          </w:tcPr>
          <w:p w14:paraId="66DFE578" w14:textId="77777777" w:rsidR="00910971" w:rsidRPr="000A45F5" w:rsidRDefault="00910971" w:rsidP="00C639CE"/>
        </w:tc>
        <w:tc>
          <w:tcPr>
            <w:tcW w:w="3259" w:type="dxa"/>
          </w:tcPr>
          <w:p w14:paraId="36731EEF" w14:textId="77777777" w:rsidR="00910971" w:rsidRPr="000A45F5" w:rsidRDefault="00910971" w:rsidP="00C639CE"/>
        </w:tc>
      </w:tr>
    </w:tbl>
    <w:p w14:paraId="2C353E61" w14:textId="77777777" w:rsidR="000124AA" w:rsidRPr="00ED51DC" w:rsidRDefault="000124AA" w:rsidP="00F77D77">
      <w:pPr>
        <w:pStyle w:val="BodyText"/>
      </w:pPr>
    </w:p>
    <w:p w14:paraId="58BABE6F" w14:textId="22D36BB4" w:rsidR="00774AF8" w:rsidRDefault="00AD6D0A" w:rsidP="00774AF8">
      <w:pPr>
        <w:pStyle w:val="Heading1"/>
        <w:numPr>
          <w:ilvl w:val="0"/>
          <w:numId w:val="24"/>
        </w:numPr>
        <w:spacing w:after="260"/>
      </w:pPr>
      <w:bookmarkStart w:id="3" w:name="_Toc241677069"/>
      <w:r>
        <w:t>Havaitut p</w:t>
      </w:r>
      <w:r w:rsidR="00643591">
        <w:t>oikkeamat</w:t>
      </w:r>
      <w:bookmarkEnd w:id="3"/>
    </w:p>
    <w:p w14:paraId="613FFDB3" w14:textId="4D00DC10" w:rsidR="00996576" w:rsidRPr="00996576" w:rsidRDefault="000E4D49" w:rsidP="00996576">
      <w:pPr>
        <w:pStyle w:val="BodyText"/>
      </w:pPr>
      <w:r w:rsidRPr="000E4D49">
        <w:t>Listaa testauksessa löytyneet virheet, jotka ovat vielä auki tai vaativat huomiota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4111"/>
        <w:gridCol w:w="2126"/>
      </w:tblGrid>
      <w:tr w:rsidR="00996576" w14:paraId="0F00595D" w14:textId="77777777" w:rsidTr="00C639CE">
        <w:tc>
          <w:tcPr>
            <w:tcW w:w="3114" w:type="dxa"/>
          </w:tcPr>
          <w:p w14:paraId="003B6720" w14:textId="77777777" w:rsidR="00996576" w:rsidRPr="00B61154" w:rsidRDefault="00996576" w:rsidP="00C639C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Poikkeama </w:t>
            </w:r>
          </w:p>
        </w:tc>
        <w:tc>
          <w:tcPr>
            <w:tcW w:w="4111" w:type="dxa"/>
          </w:tcPr>
          <w:p w14:paraId="01EFE216" w14:textId="77777777" w:rsidR="00996576" w:rsidRPr="00B61154" w:rsidRDefault="00996576" w:rsidP="00C639CE">
            <w:pPr>
              <w:rPr>
                <w:b/>
                <w:bCs/>
              </w:rPr>
            </w:pPr>
            <w:r>
              <w:rPr>
                <w:b/>
                <w:bCs/>
              </w:rPr>
              <w:t>Korjaava toimenpide</w:t>
            </w:r>
          </w:p>
        </w:tc>
        <w:tc>
          <w:tcPr>
            <w:tcW w:w="2126" w:type="dxa"/>
          </w:tcPr>
          <w:p w14:paraId="7BC2EF1A" w14:textId="77777777" w:rsidR="00A3472C" w:rsidRPr="00A3472C" w:rsidRDefault="00A3472C" w:rsidP="00A3472C">
            <w:pPr>
              <w:rPr>
                <w:b/>
                <w:bCs/>
              </w:rPr>
            </w:pPr>
            <w:r w:rsidRPr="00A3472C">
              <w:rPr>
                <w:b/>
                <w:bCs/>
              </w:rPr>
              <w:t>Tila</w:t>
            </w:r>
          </w:p>
          <w:p w14:paraId="6AC126F4" w14:textId="660373AE" w:rsidR="00996576" w:rsidRPr="00A3472C" w:rsidRDefault="00A3472C" w:rsidP="00A3472C">
            <w:r w:rsidRPr="00A3472C">
              <w:t>(avoin / korjattu</w:t>
            </w:r>
            <w:r w:rsidR="00134BD8">
              <w:t xml:space="preserve"> ja uudelleentestattu</w:t>
            </w:r>
            <w:r w:rsidRPr="00A3472C">
              <w:t xml:space="preserve"> / hyväksytty </w:t>
            </w:r>
            <w:r w:rsidR="00134BD8">
              <w:t>poikkeama</w:t>
            </w:r>
            <w:r w:rsidRPr="00A3472C">
              <w:t>)</w:t>
            </w:r>
          </w:p>
        </w:tc>
      </w:tr>
      <w:tr w:rsidR="00996576" w14:paraId="625853DB" w14:textId="77777777" w:rsidTr="00C639CE">
        <w:tc>
          <w:tcPr>
            <w:tcW w:w="3114" w:type="dxa"/>
          </w:tcPr>
          <w:p w14:paraId="1B710C92" w14:textId="77777777" w:rsidR="00996576" w:rsidRDefault="00996576" w:rsidP="00C639CE"/>
        </w:tc>
        <w:tc>
          <w:tcPr>
            <w:tcW w:w="4111" w:type="dxa"/>
          </w:tcPr>
          <w:p w14:paraId="5AFBF0F7" w14:textId="77777777" w:rsidR="00996576" w:rsidRDefault="00996576" w:rsidP="00C639CE"/>
        </w:tc>
        <w:tc>
          <w:tcPr>
            <w:tcW w:w="2126" w:type="dxa"/>
          </w:tcPr>
          <w:p w14:paraId="0E5808DA" w14:textId="43AF2F84" w:rsidR="00996576" w:rsidRDefault="00996576" w:rsidP="00C639CE"/>
        </w:tc>
      </w:tr>
      <w:tr w:rsidR="00996576" w14:paraId="48EC25EF" w14:textId="77777777" w:rsidTr="00C639CE">
        <w:tc>
          <w:tcPr>
            <w:tcW w:w="3114" w:type="dxa"/>
          </w:tcPr>
          <w:p w14:paraId="7195EF64" w14:textId="77777777" w:rsidR="00996576" w:rsidRDefault="00996576" w:rsidP="00C639CE"/>
        </w:tc>
        <w:tc>
          <w:tcPr>
            <w:tcW w:w="4111" w:type="dxa"/>
          </w:tcPr>
          <w:p w14:paraId="200DD2AE" w14:textId="77777777" w:rsidR="00996576" w:rsidRDefault="00996576" w:rsidP="00C639CE"/>
        </w:tc>
        <w:tc>
          <w:tcPr>
            <w:tcW w:w="2126" w:type="dxa"/>
          </w:tcPr>
          <w:p w14:paraId="4D5820B9" w14:textId="77777777" w:rsidR="00996576" w:rsidRDefault="00996576" w:rsidP="00C639CE"/>
        </w:tc>
      </w:tr>
      <w:tr w:rsidR="00A3472C" w14:paraId="71D47ACA" w14:textId="77777777" w:rsidTr="00C639CE">
        <w:tc>
          <w:tcPr>
            <w:tcW w:w="3114" w:type="dxa"/>
          </w:tcPr>
          <w:p w14:paraId="13088EA6" w14:textId="77777777" w:rsidR="00A3472C" w:rsidRDefault="00A3472C" w:rsidP="00C639CE"/>
        </w:tc>
        <w:tc>
          <w:tcPr>
            <w:tcW w:w="4111" w:type="dxa"/>
          </w:tcPr>
          <w:p w14:paraId="4A552044" w14:textId="77777777" w:rsidR="00A3472C" w:rsidRDefault="00A3472C" w:rsidP="00C639CE"/>
        </w:tc>
        <w:tc>
          <w:tcPr>
            <w:tcW w:w="2126" w:type="dxa"/>
          </w:tcPr>
          <w:p w14:paraId="3EC39FC1" w14:textId="77777777" w:rsidR="00A3472C" w:rsidRDefault="00A3472C" w:rsidP="00C639CE"/>
        </w:tc>
      </w:tr>
    </w:tbl>
    <w:p w14:paraId="231E1811" w14:textId="77777777" w:rsidR="00134BD8" w:rsidRDefault="00134BD8" w:rsidP="00134BD8">
      <w:pPr>
        <w:pStyle w:val="BodyText"/>
      </w:pPr>
      <w:r w:rsidRPr="005F34DE">
        <w:rPr>
          <w:b/>
          <w:bCs/>
        </w:rPr>
        <w:t>Tila</w:t>
      </w:r>
      <w:r w:rsidRPr="005F34DE">
        <w:t xml:space="preserve">: </w:t>
      </w:r>
    </w:p>
    <w:p w14:paraId="548DFD32" w14:textId="77777777" w:rsidR="00134BD8" w:rsidRDefault="00134BD8" w:rsidP="00134BD8">
      <w:pPr>
        <w:pStyle w:val="BodyText"/>
        <w:numPr>
          <w:ilvl w:val="0"/>
          <w:numId w:val="38"/>
        </w:numPr>
      </w:pPr>
      <w:r w:rsidRPr="005F34DE">
        <w:t xml:space="preserve">Avoin = korjaamatta tai uudelleentestaamatta. </w:t>
      </w:r>
    </w:p>
    <w:p w14:paraId="663749C5" w14:textId="77777777" w:rsidR="00134BD8" w:rsidRDefault="00134BD8" w:rsidP="00134BD8">
      <w:pPr>
        <w:pStyle w:val="BodyText"/>
        <w:numPr>
          <w:ilvl w:val="0"/>
          <w:numId w:val="38"/>
        </w:numPr>
      </w:pPr>
      <w:r w:rsidRPr="005F34DE">
        <w:t>Korjattu ja uudelleentestattu = korjaus on testattu onnistuneesti.</w:t>
      </w:r>
    </w:p>
    <w:p w14:paraId="7215E5E7" w14:textId="77777777" w:rsidR="00134BD8" w:rsidRPr="00AD3F88" w:rsidRDefault="00134BD8" w:rsidP="00134BD8">
      <w:pPr>
        <w:pStyle w:val="BodyText"/>
        <w:numPr>
          <w:ilvl w:val="0"/>
          <w:numId w:val="38"/>
        </w:numPr>
      </w:pPr>
      <w:r w:rsidRPr="005F34DE">
        <w:t>Hyväksytty poikkeama = poikkeama ei estä tuotantokäyttöä; kirjaa hyväksymisen peruste ja hyväksyjä.</w:t>
      </w:r>
    </w:p>
    <w:p w14:paraId="50203FC6" w14:textId="77777777" w:rsidR="00996576" w:rsidRPr="00996576" w:rsidRDefault="00996576" w:rsidP="00996576">
      <w:pPr>
        <w:pStyle w:val="BodyText"/>
      </w:pPr>
    </w:p>
    <w:p w14:paraId="1FC5DA8E" w14:textId="30A5CF42" w:rsidR="00774AF8" w:rsidRDefault="00643591" w:rsidP="00774AF8">
      <w:pPr>
        <w:pStyle w:val="Heading1"/>
        <w:numPr>
          <w:ilvl w:val="0"/>
          <w:numId w:val="24"/>
        </w:numPr>
        <w:spacing w:after="260"/>
      </w:pPr>
      <w:bookmarkStart w:id="4" w:name="_Toc241677070"/>
      <w:r>
        <w:lastRenderedPageBreak/>
        <w:t>Johtopäätökset</w:t>
      </w:r>
      <w:bookmarkEnd w:id="4"/>
    </w:p>
    <w:p w14:paraId="79EDF86F" w14:textId="7463FD80" w:rsidR="00727B48" w:rsidRDefault="00727B48" w:rsidP="00727B48">
      <w:pPr>
        <w:pStyle w:val="BodyText"/>
      </w:pPr>
      <w:r>
        <w:t xml:space="preserve">Onko kaikki tuotantoon siirtymisen estävät virheet ja laatupoikkeamat korjattu? </w:t>
      </w:r>
      <w:sdt>
        <w:sdtPr>
          <w:id w:val="1979804158"/>
          <w:placeholder>
            <w:docPart w:val="DefaultPlaceholder_-1854013440"/>
          </w:placeholder>
        </w:sdtPr>
        <w:sdtEndPr/>
        <w:sdtContent>
          <w:r w:rsidR="00AC3661">
            <w:t>[</w:t>
          </w:r>
          <w:r>
            <w:t>Kyllä / Ei</w:t>
          </w:r>
          <w:r w:rsidR="00AC3661">
            <w:t>]</w:t>
          </w:r>
        </w:sdtContent>
      </w:sdt>
    </w:p>
    <w:p w14:paraId="3960C22C" w14:textId="77927F01" w:rsidR="00727B48" w:rsidRDefault="00727B48" w:rsidP="00727B48">
      <w:pPr>
        <w:pStyle w:val="BodyText"/>
      </w:pPr>
      <w:r>
        <w:t xml:space="preserve">Olen tarkistanut tietosisällön riittävässä laajuudessa ja katson sen vastaavan organisaation palvelutietoja sekä PTV:n laatuvaatimuksia. </w:t>
      </w:r>
    </w:p>
    <w:p w14:paraId="61E8FF5E" w14:textId="62AD2816" w:rsidR="00FB6698" w:rsidRDefault="00727B48" w:rsidP="00727B48">
      <w:pPr>
        <w:pStyle w:val="BodyText"/>
      </w:pPr>
      <w:r>
        <w:t>Nimi, rooli, päivämäärä</w:t>
      </w:r>
      <w:r w:rsidR="00564BE3">
        <w:t xml:space="preserve">: </w:t>
      </w:r>
      <w:sdt>
        <w:sdtPr>
          <w:id w:val="1339031289"/>
          <w:placeholder>
            <w:docPart w:val="DefaultPlaceholder_-1854013440"/>
          </w:placeholder>
        </w:sdtPr>
        <w:sdtEndPr/>
        <w:sdtContent>
          <w:r w:rsidR="00564BE3">
            <w:t>[Kirjoita tähän]</w:t>
          </w:r>
        </w:sdtContent>
      </w:sdt>
    </w:p>
    <w:sectPr w:rsidR="00FB6698" w:rsidSect="00EC4000">
      <w:headerReference w:type="default" r:id="rId15"/>
      <w:pgSz w:w="11906" w:h="16838" w:code="9"/>
      <w:pgMar w:top="2778" w:right="1134" w:bottom="851" w:left="1134" w:header="85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FEDBD" w14:textId="77777777" w:rsidR="00C145D2" w:rsidRDefault="00C145D2" w:rsidP="0077111A">
      <w:r>
        <w:separator/>
      </w:r>
    </w:p>
  </w:endnote>
  <w:endnote w:type="continuationSeparator" w:id="0">
    <w:p w14:paraId="6289F731" w14:textId="77777777" w:rsidR="00C145D2" w:rsidRDefault="00C145D2" w:rsidP="0077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80" w:firstRow="0" w:lastRow="0" w:firstColumn="1" w:lastColumn="0" w:noHBand="0" w:noVBand="1"/>
      <w:tblCaption w:val="Alatunniste yhteystiedot"/>
      <w:tblDescription w:val="Digi- ja väestötietovirasto. Puhelin vaihde 029536000. Katso yhteystiedot www.dvv.fi"/>
    </w:tblPr>
    <w:tblGrid>
      <w:gridCol w:w="3212"/>
      <w:gridCol w:w="3213"/>
      <w:gridCol w:w="3213"/>
    </w:tblGrid>
    <w:tr w:rsidR="00EC4000" w:rsidRPr="00B547AD" w14:paraId="1B6148D4" w14:textId="77777777" w:rsidTr="00AC0330">
      <w:trPr>
        <w:trHeight w:val="57"/>
      </w:trPr>
      <w:tc>
        <w:tcPr>
          <w:tcW w:w="1666" w:type="pct"/>
          <w:tcMar>
            <w:left w:w="0" w:type="dxa"/>
            <w:right w:w="0" w:type="dxa"/>
          </w:tcMar>
          <w:vAlign w:val="bottom"/>
        </w:tcPr>
        <w:p w14:paraId="539B5888" w14:textId="77777777" w:rsidR="00EC4000" w:rsidRPr="00423B44" w:rsidRDefault="00EC4000" w:rsidP="00EC4000">
          <w:pPr>
            <w:pStyle w:val="Footer"/>
            <w:rPr>
              <w:sz w:val="2"/>
              <w:szCs w:val="2"/>
            </w:rPr>
          </w:pPr>
          <w:bookmarkStart w:id="0" w:name="_Hlk34458973"/>
        </w:p>
      </w:tc>
      <w:tc>
        <w:tcPr>
          <w:tcW w:w="1667" w:type="pct"/>
          <w:vAlign w:val="bottom"/>
        </w:tcPr>
        <w:p w14:paraId="09A039C5" w14:textId="77777777" w:rsidR="00EC4000" w:rsidRPr="00423B44" w:rsidRDefault="00EC4000" w:rsidP="00EC4000">
          <w:pPr>
            <w:pStyle w:val="Footer"/>
            <w:tabs>
              <w:tab w:val="clear" w:pos="9638"/>
              <w:tab w:val="right" w:pos="3200"/>
            </w:tabs>
            <w:rPr>
              <w:sz w:val="2"/>
              <w:szCs w:val="2"/>
            </w:rPr>
          </w:pPr>
        </w:p>
      </w:tc>
      <w:tc>
        <w:tcPr>
          <w:tcW w:w="1667" w:type="pct"/>
          <w:vAlign w:val="bottom"/>
        </w:tcPr>
        <w:p w14:paraId="62D4DE4E" w14:textId="77777777" w:rsidR="00EC4000" w:rsidRPr="00B547AD" w:rsidRDefault="00EC4000" w:rsidP="00EC4000">
          <w:pPr>
            <w:pStyle w:val="Footer"/>
            <w:tabs>
              <w:tab w:val="clear" w:pos="9638"/>
              <w:tab w:val="right" w:pos="3200"/>
            </w:tabs>
            <w:jc w:val="right"/>
            <w:rPr>
              <w:b/>
              <w:szCs w:val="16"/>
            </w:rPr>
          </w:pPr>
        </w:p>
      </w:tc>
    </w:tr>
    <w:tr w:rsidR="00EC4000" w:rsidRPr="00B547AD" w14:paraId="6DE94693" w14:textId="77777777" w:rsidTr="00AC0330">
      <w:trPr>
        <w:trHeight w:val="364"/>
      </w:trPr>
      <w:tc>
        <w:tcPr>
          <w:tcW w:w="1666" w:type="pct"/>
          <w:tcMar>
            <w:left w:w="0" w:type="dxa"/>
            <w:right w:w="0" w:type="dxa"/>
          </w:tcMar>
          <w:vAlign w:val="bottom"/>
        </w:tcPr>
        <w:p w14:paraId="7E33B578" w14:textId="77777777" w:rsidR="00EC4000" w:rsidRPr="00B547AD" w:rsidRDefault="00CA6253" w:rsidP="00EC4000">
          <w:pPr>
            <w:pStyle w:val="Footer"/>
            <w:rPr>
              <w:szCs w:val="16"/>
            </w:rPr>
          </w:pPr>
          <w:r>
            <w:rPr>
              <w:noProof/>
              <w:szCs w:val="16"/>
            </w:rPr>
            <w:drawing>
              <wp:inline distT="0" distB="0" distL="0" distR="0" wp14:anchorId="2EEB60F1" wp14:editId="16F2D0CD">
                <wp:extent cx="2265957" cy="360000"/>
                <wp:effectExtent l="0" t="0" r="1270" b="2540"/>
                <wp:docPr id="483110318" name="Kuva 483110318" descr="Digi- ja väestötietoviraston tunnu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3110318" name="Kuva 483110318" descr="Digi- ja väestötietoviraston tunnus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5957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20C5AF3C" w14:textId="77777777" w:rsidR="00EC4000" w:rsidRPr="00B547AD" w:rsidRDefault="00EC4000" w:rsidP="00AC0330">
          <w:pPr>
            <w:pStyle w:val="Footer"/>
            <w:tabs>
              <w:tab w:val="clear" w:pos="9638"/>
              <w:tab w:val="right" w:pos="3200"/>
            </w:tabs>
            <w:ind w:left="356"/>
            <w:jc w:val="center"/>
            <w:rPr>
              <w:szCs w:val="16"/>
            </w:rPr>
          </w:pPr>
          <w:r>
            <w:rPr>
              <w:szCs w:val="16"/>
            </w:rPr>
            <w:t xml:space="preserve">Puh. </w:t>
          </w:r>
          <w:r w:rsidRPr="00423B44">
            <w:rPr>
              <w:b/>
              <w:bCs/>
              <w:szCs w:val="16"/>
            </w:rPr>
            <w:t>0295 536 000</w:t>
          </w:r>
          <w:r>
            <w:rPr>
              <w:szCs w:val="16"/>
            </w:rPr>
            <w:t xml:space="preserve"> (vaihde)</w:t>
          </w:r>
        </w:p>
      </w:tc>
      <w:tc>
        <w:tcPr>
          <w:tcW w:w="1667" w:type="pct"/>
          <w:vAlign w:val="center"/>
        </w:tcPr>
        <w:p w14:paraId="5AE06756" w14:textId="77777777" w:rsidR="00EC4000" w:rsidRPr="00423B44" w:rsidRDefault="00EC4000" w:rsidP="00EC4000">
          <w:pPr>
            <w:pStyle w:val="Footer"/>
            <w:tabs>
              <w:tab w:val="clear" w:pos="9638"/>
              <w:tab w:val="right" w:pos="3200"/>
            </w:tabs>
            <w:jc w:val="right"/>
            <w:rPr>
              <w:bCs/>
              <w:szCs w:val="16"/>
            </w:rPr>
          </w:pPr>
          <w:r>
            <w:rPr>
              <w:bCs/>
              <w:szCs w:val="16"/>
            </w:rPr>
            <w:t>Yhteystiedot</w:t>
          </w:r>
          <w:r w:rsidR="00CA6253">
            <w:rPr>
              <w:bCs/>
              <w:szCs w:val="16"/>
            </w:rPr>
            <w:t>:</w:t>
          </w:r>
          <w:r>
            <w:rPr>
              <w:bCs/>
              <w:szCs w:val="16"/>
            </w:rPr>
            <w:t xml:space="preserve"> </w:t>
          </w:r>
          <w:r w:rsidRPr="00423B44">
            <w:rPr>
              <w:b/>
              <w:szCs w:val="16"/>
            </w:rPr>
            <w:t>dvv.fi</w:t>
          </w:r>
        </w:p>
      </w:tc>
    </w:tr>
    <w:bookmarkEnd w:id="0"/>
  </w:tbl>
  <w:p w14:paraId="29456AAB" w14:textId="77777777" w:rsidR="00306F59" w:rsidRDefault="00306F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ED8AB" w14:textId="77777777" w:rsidR="00C145D2" w:rsidRDefault="00C145D2" w:rsidP="0077111A">
      <w:r>
        <w:separator/>
      </w:r>
    </w:p>
  </w:footnote>
  <w:footnote w:type="continuationSeparator" w:id="0">
    <w:p w14:paraId="4980B542" w14:textId="77777777" w:rsidR="00C145D2" w:rsidRDefault="00C145D2" w:rsidP="00771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a"/>
      <w:tblW w:w="5000" w:type="pct"/>
      <w:tblLayout w:type="fixed"/>
      <w:tblLook w:val="04A0" w:firstRow="1" w:lastRow="0" w:firstColumn="1" w:lastColumn="0" w:noHBand="0" w:noVBand="1"/>
    </w:tblPr>
    <w:tblGrid>
      <w:gridCol w:w="5153"/>
      <w:gridCol w:w="2562"/>
      <w:gridCol w:w="663"/>
      <w:gridCol w:w="439"/>
      <w:gridCol w:w="821"/>
    </w:tblGrid>
    <w:tr w:rsidR="00306F59" w:rsidRPr="00276473" w14:paraId="6AD77536" w14:textId="77777777" w:rsidTr="00BB3F2C">
      <w:trPr>
        <w:trHeight w:val="300"/>
      </w:trPr>
      <w:tc>
        <w:tcPr>
          <w:tcW w:w="2673" w:type="pct"/>
          <w:vMerge w:val="restart"/>
        </w:tcPr>
        <w:p w14:paraId="4BEB454E" w14:textId="77777777" w:rsidR="00306F59" w:rsidRPr="00276473" w:rsidRDefault="0061604F" w:rsidP="00276473">
          <w:pPr>
            <w:pStyle w:val="Header"/>
          </w:pPr>
          <w:r>
            <w:rPr>
              <w:noProof/>
            </w:rPr>
            <w:drawing>
              <wp:inline distT="0" distB="0" distL="0" distR="0" wp14:anchorId="4F5FF623" wp14:editId="11DE724C">
                <wp:extent cx="1327040" cy="396000"/>
                <wp:effectExtent l="0" t="0" r="6985" b="4445"/>
                <wp:docPr id="1332608621" name="Kuv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2608621" name="Kuva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040" cy="39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29" w:type="pct"/>
        </w:tcPr>
        <w:p w14:paraId="1BCE9EC6" w14:textId="77777777" w:rsidR="00306F59" w:rsidRPr="00276473" w:rsidRDefault="00306F59" w:rsidP="00276473">
          <w:pPr>
            <w:pStyle w:val="Header"/>
            <w:rPr>
              <w:b/>
            </w:rPr>
          </w:pPr>
        </w:p>
      </w:tc>
      <w:tc>
        <w:tcPr>
          <w:tcW w:w="572" w:type="pct"/>
          <w:gridSpan w:val="2"/>
        </w:tcPr>
        <w:p w14:paraId="60ADD8CF" w14:textId="77777777" w:rsidR="00306F59" w:rsidRPr="00276473" w:rsidRDefault="00306F59" w:rsidP="00276473">
          <w:pPr>
            <w:pStyle w:val="Header"/>
          </w:pPr>
        </w:p>
      </w:tc>
      <w:tc>
        <w:tcPr>
          <w:tcW w:w="426" w:type="pct"/>
        </w:tcPr>
        <w:p w14:paraId="086376F6" w14:textId="77777777" w:rsidR="00306F59" w:rsidRPr="00276473" w:rsidRDefault="00306F59" w:rsidP="003751DC">
          <w:pPr>
            <w:pStyle w:val="Header"/>
            <w:jc w:val="right"/>
          </w:pPr>
        </w:p>
      </w:tc>
    </w:tr>
    <w:tr w:rsidR="00306F59" w:rsidRPr="00276473" w14:paraId="3844BA39" w14:textId="77777777" w:rsidTr="00BB3F2C">
      <w:tc>
        <w:tcPr>
          <w:tcW w:w="2673" w:type="pct"/>
          <w:vMerge/>
        </w:tcPr>
        <w:p w14:paraId="66B87B25" w14:textId="77777777" w:rsidR="00306F59" w:rsidRPr="00276473" w:rsidRDefault="00306F59" w:rsidP="00276473">
          <w:pPr>
            <w:pStyle w:val="Header"/>
          </w:pPr>
        </w:p>
      </w:tc>
      <w:tc>
        <w:tcPr>
          <w:tcW w:w="1329" w:type="pct"/>
        </w:tcPr>
        <w:p w14:paraId="4E593540" w14:textId="77777777" w:rsidR="00306F59" w:rsidRPr="00276473" w:rsidRDefault="00306F59" w:rsidP="00276473">
          <w:pPr>
            <w:pStyle w:val="Header"/>
          </w:pPr>
        </w:p>
      </w:tc>
      <w:tc>
        <w:tcPr>
          <w:tcW w:w="572" w:type="pct"/>
          <w:gridSpan w:val="2"/>
        </w:tcPr>
        <w:p w14:paraId="4F5CA6ED" w14:textId="77777777" w:rsidR="00306F59" w:rsidRPr="00276473" w:rsidRDefault="00306F59" w:rsidP="00276473">
          <w:pPr>
            <w:pStyle w:val="Header"/>
          </w:pPr>
        </w:p>
      </w:tc>
      <w:tc>
        <w:tcPr>
          <w:tcW w:w="426" w:type="pct"/>
        </w:tcPr>
        <w:p w14:paraId="307CA14C" w14:textId="77777777" w:rsidR="00306F59" w:rsidRPr="00276473" w:rsidRDefault="00306F59" w:rsidP="00276473">
          <w:pPr>
            <w:pStyle w:val="Header"/>
          </w:pPr>
        </w:p>
      </w:tc>
    </w:tr>
    <w:tr w:rsidR="00306F59" w:rsidRPr="00276473" w14:paraId="01E03CC1" w14:textId="77777777" w:rsidTr="00BB3F2C">
      <w:tc>
        <w:tcPr>
          <w:tcW w:w="2673" w:type="pct"/>
          <w:vMerge/>
        </w:tcPr>
        <w:p w14:paraId="3FA8FFD6" w14:textId="77777777" w:rsidR="00306F59" w:rsidRPr="00276473" w:rsidRDefault="00306F59" w:rsidP="00276473">
          <w:pPr>
            <w:pStyle w:val="Header"/>
          </w:pPr>
        </w:p>
      </w:tc>
      <w:tc>
        <w:tcPr>
          <w:tcW w:w="1329" w:type="pct"/>
        </w:tcPr>
        <w:p w14:paraId="516B9A7E" w14:textId="77777777" w:rsidR="00306F59" w:rsidRPr="00276473" w:rsidRDefault="00306F59" w:rsidP="00276473">
          <w:pPr>
            <w:pStyle w:val="Header"/>
          </w:pPr>
        </w:p>
      </w:tc>
      <w:tc>
        <w:tcPr>
          <w:tcW w:w="572" w:type="pct"/>
          <w:gridSpan w:val="2"/>
        </w:tcPr>
        <w:p w14:paraId="2812C73D" w14:textId="77777777" w:rsidR="00306F59" w:rsidRPr="00276473" w:rsidRDefault="00306F59" w:rsidP="00276473">
          <w:pPr>
            <w:pStyle w:val="Header"/>
          </w:pPr>
        </w:p>
      </w:tc>
      <w:tc>
        <w:tcPr>
          <w:tcW w:w="426" w:type="pct"/>
        </w:tcPr>
        <w:p w14:paraId="7372457A" w14:textId="77777777" w:rsidR="00306F59" w:rsidRPr="00276473" w:rsidRDefault="00306F59" w:rsidP="00276473">
          <w:pPr>
            <w:pStyle w:val="Header"/>
          </w:pPr>
        </w:p>
      </w:tc>
    </w:tr>
    <w:tr w:rsidR="00306F59" w:rsidRPr="00276473" w14:paraId="668EB5C9" w14:textId="77777777" w:rsidTr="00BB3F2C">
      <w:tc>
        <w:tcPr>
          <w:tcW w:w="2673" w:type="pct"/>
        </w:tcPr>
        <w:p w14:paraId="12876D17" w14:textId="77777777" w:rsidR="00306F59" w:rsidRPr="00276473" w:rsidRDefault="00306F59" w:rsidP="00276473">
          <w:pPr>
            <w:pStyle w:val="Header"/>
          </w:pPr>
        </w:p>
      </w:tc>
      <w:tc>
        <w:tcPr>
          <w:tcW w:w="1329" w:type="pct"/>
        </w:tcPr>
        <w:p w14:paraId="7070CEF1" w14:textId="77777777" w:rsidR="00306F59" w:rsidRPr="00276473" w:rsidRDefault="00306F59" w:rsidP="00276473">
          <w:pPr>
            <w:pStyle w:val="Header"/>
          </w:pPr>
        </w:p>
      </w:tc>
      <w:tc>
        <w:tcPr>
          <w:tcW w:w="344" w:type="pct"/>
        </w:tcPr>
        <w:p w14:paraId="32BFDE40" w14:textId="77777777" w:rsidR="00306F59" w:rsidRPr="00276473" w:rsidRDefault="00306F59" w:rsidP="00276473">
          <w:pPr>
            <w:pStyle w:val="Header"/>
          </w:pPr>
        </w:p>
      </w:tc>
      <w:tc>
        <w:tcPr>
          <w:tcW w:w="654" w:type="pct"/>
          <w:gridSpan w:val="2"/>
        </w:tcPr>
        <w:p w14:paraId="05BE09E8" w14:textId="77777777" w:rsidR="00306F59" w:rsidRPr="00276473" w:rsidRDefault="00306F59" w:rsidP="00276473">
          <w:pPr>
            <w:pStyle w:val="Header"/>
          </w:pPr>
        </w:p>
      </w:tc>
    </w:tr>
  </w:tbl>
  <w:p w14:paraId="0BE0DC2E" w14:textId="77777777" w:rsidR="00306F59" w:rsidRDefault="00306F59" w:rsidP="00384637">
    <w:pPr>
      <w:pStyle w:val="Header"/>
      <w:tabs>
        <w:tab w:val="center" w:pos="5216"/>
        <w:tab w:val="center" w:pos="7825"/>
        <w:tab w:val="center" w:pos="912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86"/>
      <w:gridCol w:w="2394"/>
      <w:gridCol w:w="1197"/>
      <w:gridCol w:w="438"/>
      <w:gridCol w:w="823"/>
    </w:tblGrid>
    <w:tr w:rsidR="00306F59" w:rsidRPr="00DC38A1" w14:paraId="574120BD" w14:textId="77777777" w:rsidTr="00384637">
      <w:trPr>
        <w:trHeight w:val="300"/>
      </w:trPr>
      <w:tc>
        <w:tcPr>
          <w:tcW w:w="2483" w:type="pct"/>
          <w:vMerge w:val="restart"/>
        </w:tcPr>
        <w:p w14:paraId="66B0CE68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27EB4BEB" w14:textId="77777777" w:rsidR="00306F59" w:rsidRPr="00DC38A1" w:rsidRDefault="00306F59" w:rsidP="004B5D3B">
          <w:pPr>
            <w:pStyle w:val="Header"/>
            <w:rPr>
              <w:b/>
              <w:caps/>
              <w:color w:val="003479" w:themeColor="text2"/>
            </w:rPr>
          </w:pPr>
        </w:p>
      </w:tc>
      <w:tc>
        <w:tcPr>
          <w:tcW w:w="848" w:type="pct"/>
          <w:gridSpan w:val="2"/>
        </w:tcPr>
        <w:p w14:paraId="08CC2B93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427" w:type="pct"/>
        </w:tcPr>
        <w:p w14:paraId="1BB05888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  <w:r w:rsidRPr="00DC38A1">
            <w:rPr>
              <w:color w:val="003479" w:themeColor="text2"/>
            </w:rPr>
            <w:fldChar w:fldCharType="begin"/>
          </w:r>
          <w:r w:rsidRPr="00DC38A1">
            <w:rPr>
              <w:color w:val="003479" w:themeColor="text2"/>
            </w:rPr>
            <w:instrText xml:space="preserve"> PAGE   \* MERGEFORMAT </w:instrText>
          </w:r>
          <w:r w:rsidRPr="00DC38A1">
            <w:rPr>
              <w:color w:val="003479" w:themeColor="text2"/>
            </w:rPr>
            <w:fldChar w:fldCharType="separate"/>
          </w:r>
          <w:r>
            <w:rPr>
              <w:noProof/>
              <w:color w:val="003479" w:themeColor="text2"/>
            </w:rPr>
            <w:t>1</w:t>
          </w:r>
          <w:r w:rsidRPr="00DC38A1">
            <w:rPr>
              <w:noProof/>
              <w:color w:val="003479" w:themeColor="text2"/>
            </w:rPr>
            <w:fldChar w:fldCharType="end"/>
          </w:r>
          <w:r w:rsidRPr="00DC38A1">
            <w:rPr>
              <w:color w:val="003479" w:themeColor="text2"/>
            </w:rPr>
            <w:t xml:space="preserve"> (</w:t>
          </w:r>
          <w:r w:rsidRPr="00DC38A1">
            <w:rPr>
              <w:color w:val="003479" w:themeColor="text2"/>
            </w:rPr>
            <w:fldChar w:fldCharType="begin"/>
          </w:r>
          <w:r w:rsidRPr="00DC38A1">
            <w:rPr>
              <w:color w:val="003479" w:themeColor="text2"/>
            </w:rPr>
            <w:instrText xml:space="preserve"> NUMPAGES   \* MERGEFORMAT </w:instrText>
          </w:r>
          <w:r w:rsidRPr="00DC38A1">
            <w:rPr>
              <w:color w:val="003479" w:themeColor="text2"/>
            </w:rPr>
            <w:fldChar w:fldCharType="separate"/>
          </w:r>
          <w:r w:rsidR="00030F60">
            <w:rPr>
              <w:noProof/>
              <w:color w:val="003479" w:themeColor="text2"/>
            </w:rPr>
            <w:t>2</w:t>
          </w:r>
          <w:r w:rsidRPr="00DC38A1">
            <w:rPr>
              <w:noProof/>
              <w:color w:val="003479" w:themeColor="text2"/>
            </w:rPr>
            <w:fldChar w:fldCharType="end"/>
          </w:r>
          <w:r w:rsidRPr="00DC38A1">
            <w:rPr>
              <w:color w:val="003479" w:themeColor="text2"/>
            </w:rPr>
            <w:t>)</w:t>
          </w:r>
        </w:p>
      </w:tc>
    </w:tr>
    <w:tr w:rsidR="00306F59" w:rsidRPr="00DC38A1" w14:paraId="5C0EF05E" w14:textId="77777777" w:rsidTr="00384637">
      <w:tc>
        <w:tcPr>
          <w:tcW w:w="2483" w:type="pct"/>
          <w:vMerge/>
        </w:tcPr>
        <w:p w14:paraId="7891C980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0BEC2159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848" w:type="pct"/>
          <w:gridSpan w:val="2"/>
        </w:tcPr>
        <w:p w14:paraId="7CC811E5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427" w:type="pct"/>
        </w:tcPr>
        <w:p w14:paraId="226371BC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  <w:tr w:rsidR="00306F59" w:rsidRPr="00DC38A1" w14:paraId="54CF1BD1" w14:textId="77777777" w:rsidTr="00384637">
      <w:tc>
        <w:tcPr>
          <w:tcW w:w="2483" w:type="pct"/>
          <w:vMerge/>
        </w:tcPr>
        <w:p w14:paraId="44283365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55487D16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848" w:type="pct"/>
          <w:gridSpan w:val="2"/>
        </w:tcPr>
        <w:p w14:paraId="58F39533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427" w:type="pct"/>
        </w:tcPr>
        <w:p w14:paraId="13AFA810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  <w:tr w:rsidR="00306F59" w:rsidRPr="00DC38A1" w14:paraId="0E35D82E" w14:textId="77777777" w:rsidTr="00384637">
      <w:trPr>
        <w:trHeight w:val="397"/>
      </w:trPr>
      <w:tc>
        <w:tcPr>
          <w:tcW w:w="2483" w:type="pct"/>
          <w:vMerge/>
        </w:tcPr>
        <w:p w14:paraId="286B0EFF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42" w:type="pct"/>
        </w:tcPr>
        <w:p w14:paraId="2E2B1FF5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1275" w:type="pct"/>
          <w:gridSpan w:val="3"/>
        </w:tcPr>
        <w:p w14:paraId="4775D33E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  <w:tr w:rsidR="00306F59" w:rsidRPr="00DC38A1" w14:paraId="3906371B" w14:textId="77777777" w:rsidTr="00384637">
      <w:tc>
        <w:tcPr>
          <w:tcW w:w="2483" w:type="pct"/>
          <w:vAlign w:val="bottom"/>
        </w:tcPr>
        <w:p w14:paraId="42B30A58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  <w:r w:rsidRPr="00DC38A1">
            <w:rPr>
              <w:color w:val="003479" w:themeColor="text2"/>
            </w:rPr>
            <w:t>/</w:t>
          </w:r>
        </w:p>
      </w:tc>
      <w:tc>
        <w:tcPr>
          <w:tcW w:w="1242" w:type="pct"/>
        </w:tcPr>
        <w:p w14:paraId="69A09D32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621" w:type="pct"/>
        </w:tcPr>
        <w:p w14:paraId="51BB6F17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  <w:tc>
        <w:tcPr>
          <w:tcW w:w="655" w:type="pct"/>
          <w:gridSpan w:val="2"/>
        </w:tcPr>
        <w:p w14:paraId="1EA19CB9" w14:textId="77777777" w:rsidR="00306F59" w:rsidRPr="00DC38A1" w:rsidRDefault="00306F59" w:rsidP="004B5D3B">
          <w:pPr>
            <w:pStyle w:val="Header"/>
            <w:rPr>
              <w:color w:val="003479" w:themeColor="text2"/>
            </w:rPr>
          </w:pPr>
        </w:p>
      </w:tc>
    </w:tr>
  </w:tbl>
  <w:p w14:paraId="3E7CCEBD" w14:textId="77777777" w:rsidR="00306F59" w:rsidRDefault="00306F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a"/>
      <w:tblW w:w="5000" w:type="pct"/>
      <w:tblLayout w:type="fixed"/>
      <w:tblLook w:val="04A0" w:firstRow="1" w:lastRow="0" w:firstColumn="1" w:lastColumn="0" w:noHBand="0" w:noVBand="1"/>
    </w:tblPr>
    <w:tblGrid>
      <w:gridCol w:w="5153"/>
      <w:gridCol w:w="2562"/>
      <w:gridCol w:w="663"/>
      <w:gridCol w:w="439"/>
      <w:gridCol w:w="821"/>
    </w:tblGrid>
    <w:tr w:rsidR="00547928" w:rsidRPr="00276473" w14:paraId="40B3BD4E" w14:textId="77777777" w:rsidTr="005E1A1F">
      <w:trPr>
        <w:trHeight w:val="300"/>
      </w:trPr>
      <w:tc>
        <w:tcPr>
          <w:tcW w:w="2673" w:type="pct"/>
          <w:vMerge w:val="restart"/>
        </w:tcPr>
        <w:p w14:paraId="7DD8A156" w14:textId="77777777" w:rsidR="00547928" w:rsidRPr="00276473" w:rsidRDefault="0061604F" w:rsidP="00547928">
          <w:pPr>
            <w:pStyle w:val="Header"/>
          </w:pPr>
          <w:r>
            <w:rPr>
              <w:noProof/>
            </w:rPr>
            <w:drawing>
              <wp:inline distT="0" distB="0" distL="0" distR="0" wp14:anchorId="7CCE5906" wp14:editId="133A3D68">
                <wp:extent cx="1327040" cy="396000"/>
                <wp:effectExtent l="0" t="0" r="6985" b="4445"/>
                <wp:docPr id="267598762" name="Kuv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2608621" name="Kuva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040" cy="39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b/>
          </w:rPr>
          <w:alias w:val="Aihe"/>
          <w:tag w:val=""/>
          <w:id w:val="-1083138596"/>
          <w:placeholder>
            <w:docPart w:val="E61CE660B8C344A7871F180C13147239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1329" w:type="pct"/>
            </w:tcPr>
            <w:p w14:paraId="7AB26E61" w14:textId="77777777" w:rsidR="00547928" w:rsidRPr="00276473" w:rsidRDefault="00547928" w:rsidP="00547928">
              <w:pPr>
                <w:pStyle w:val="Header"/>
                <w:rPr>
                  <w:b/>
                </w:rPr>
              </w:pPr>
              <w:r w:rsidRPr="00A13207">
                <w:rPr>
                  <w:rStyle w:val="PlaceholderText"/>
                  <w:b/>
                </w:rPr>
                <w:t>[</w:t>
              </w:r>
              <w:r>
                <w:rPr>
                  <w:rStyle w:val="PlaceholderText"/>
                  <w:b/>
                </w:rPr>
                <w:t>Asiakirjatyyppi</w:t>
              </w:r>
              <w:r w:rsidRPr="00A13207">
                <w:rPr>
                  <w:rStyle w:val="PlaceholderText"/>
                  <w:b/>
                </w:rPr>
                <w:t>]</w:t>
              </w:r>
            </w:p>
          </w:tc>
        </w:sdtContent>
      </w:sdt>
      <w:tc>
        <w:tcPr>
          <w:tcW w:w="572" w:type="pct"/>
          <w:gridSpan w:val="2"/>
        </w:tcPr>
        <w:p w14:paraId="2A416F1C" w14:textId="77777777" w:rsidR="00547928" w:rsidRPr="00276473" w:rsidRDefault="00547928" w:rsidP="00547928">
          <w:pPr>
            <w:pStyle w:val="Header"/>
          </w:pPr>
        </w:p>
      </w:tc>
      <w:tc>
        <w:tcPr>
          <w:tcW w:w="426" w:type="pct"/>
        </w:tcPr>
        <w:p w14:paraId="2B503FFE" w14:textId="77777777" w:rsidR="00547928" w:rsidRPr="00276473" w:rsidRDefault="00547928" w:rsidP="00547928">
          <w:pPr>
            <w:pStyle w:val="Header"/>
            <w:jc w:val="right"/>
          </w:pPr>
          <w:r w:rsidRPr="00276473">
            <w:fldChar w:fldCharType="begin"/>
          </w:r>
          <w:r w:rsidRPr="00276473">
            <w:instrText xml:space="preserve"> PAGE   \* MERGEFORMAT </w:instrText>
          </w:r>
          <w:r w:rsidRPr="00276473">
            <w:fldChar w:fldCharType="separate"/>
          </w:r>
          <w:r>
            <w:rPr>
              <w:noProof/>
            </w:rPr>
            <w:t>1</w:t>
          </w:r>
          <w:r w:rsidRPr="00276473">
            <w:fldChar w:fldCharType="end"/>
          </w:r>
          <w:r w:rsidRPr="00276473">
            <w:t xml:space="preserve"> (</w:t>
          </w:r>
          <w:fldSimple w:instr="NUMPAGES   \* MERGEFORMAT">
            <w:r>
              <w:rPr>
                <w:noProof/>
              </w:rPr>
              <w:t>1</w:t>
            </w:r>
          </w:fldSimple>
          <w:r w:rsidRPr="00276473">
            <w:t>)</w:t>
          </w:r>
        </w:p>
      </w:tc>
    </w:tr>
    <w:tr w:rsidR="00547928" w:rsidRPr="00276473" w14:paraId="68DEFF97" w14:textId="77777777" w:rsidTr="005E1A1F">
      <w:tc>
        <w:tcPr>
          <w:tcW w:w="2673" w:type="pct"/>
          <w:vMerge/>
        </w:tcPr>
        <w:p w14:paraId="4A721E7F" w14:textId="77777777" w:rsidR="00547928" w:rsidRPr="00276473" w:rsidRDefault="00547928" w:rsidP="00547928">
          <w:pPr>
            <w:pStyle w:val="Header"/>
          </w:pPr>
        </w:p>
      </w:tc>
      <w:tc>
        <w:tcPr>
          <w:tcW w:w="1329" w:type="pct"/>
        </w:tcPr>
        <w:p w14:paraId="1708BAB7" w14:textId="77777777" w:rsidR="00547928" w:rsidRPr="00276473" w:rsidRDefault="00C145D2" w:rsidP="00547928">
          <w:pPr>
            <w:pStyle w:val="Header"/>
          </w:pPr>
          <w:sdt>
            <w:sdtPr>
              <w:id w:val="-1303997561"/>
              <w:placeholder>
                <w:docPart w:val="446985480D9C49BB8ED7B219BE654385"/>
              </w:placeholder>
              <w:showingPlcHdr/>
              <w:text/>
            </w:sdtPr>
            <w:sdtEndPr/>
            <w:sdtContent>
              <w:r w:rsidR="00547928">
                <w:rPr>
                  <w:rStyle w:val="PlaceholderText"/>
                </w:rPr>
                <w:t>[Tarkenne]</w:t>
              </w:r>
            </w:sdtContent>
          </w:sdt>
        </w:p>
      </w:tc>
      <w:tc>
        <w:tcPr>
          <w:tcW w:w="572" w:type="pct"/>
          <w:gridSpan w:val="2"/>
        </w:tcPr>
        <w:p w14:paraId="44EFCA62" w14:textId="77777777" w:rsidR="00547928" w:rsidRPr="00276473" w:rsidRDefault="00547928" w:rsidP="00547928">
          <w:pPr>
            <w:pStyle w:val="Header"/>
          </w:pPr>
        </w:p>
      </w:tc>
      <w:tc>
        <w:tcPr>
          <w:tcW w:w="426" w:type="pct"/>
        </w:tcPr>
        <w:p w14:paraId="3E33EB84" w14:textId="77777777" w:rsidR="00547928" w:rsidRPr="00276473" w:rsidRDefault="00547928" w:rsidP="00547928">
          <w:pPr>
            <w:pStyle w:val="Header"/>
          </w:pPr>
        </w:p>
      </w:tc>
    </w:tr>
    <w:tr w:rsidR="00547928" w:rsidRPr="00276473" w14:paraId="11B2D453" w14:textId="77777777" w:rsidTr="005E1A1F">
      <w:tc>
        <w:tcPr>
          <w:tcW w:w="2673" w:type="pct"/>
          <w:vMerge/>
        </w:tcPr>
        <w:p w14:paraId="4E003F7D" w14:textId="77777777" w:rsidR="00547928" w:rsidRPr="00276473" w:rsidRDefault="00547928" w:rsidP="00547928">
          <w:pPr>
            <w:pStyle w:val="Header"/>
          </w:pPr>
        </w:p>
      </w:tc>
      <w:tc>
        <w:tcPr>
          <w:tcW w:w="2327" w:type="pct"/>
          <w:gridSpan w:val="4"/>
        </w:tcPr>
        <w:p w14:paraId="7A906D02" w14:textId="77777777" w:rsidR="00547928" w:rsidRPr="00276473" w:rsidRDefault="00C145D2" w:rsidP="00547928">
          <w:pPr>
            <w:pStyle w:val="Header"/>
            <w:jc w:val="right"/>
          </w:pPr>
          <w:sdt>
            <w:sdtPr>
              <w:id w:val="-1741705768"/>
              <w:placeholder>
                <w:docPart w:val="175781A9C11240E7AE3F118057A51775"/>
              </w:placeholder>
              <w:showingPlcHdr/>
              <w:text/>
            </w:sdtPr>
            <w:sdtEndPr/>
            <w:sdtContent>
              <w:r w:rsidR="00547928">
                <w:rPr>
                  <w:rStyle w:val="PlaceholderText"/>
                </w:rPr>
                <w:t>[Numero]</w:t>
              </w:r>
            </w:sdtContent>
          </w:sdt>
        </w:p>
      </w:tc>
    </w:tr>
    <w:tr w:rsidR="00547928" w:rsidRPr="00276473" w14:paraId="60BA2F53" w14:textId="77777777" w:rsidTr="005E1A1F">
      <w:tc>
        <w:tcPr>
          <w:tcW w:w="2673" w:type="pct"/>
        </w:tcPr>
        <w:p w14:paraId="14882B87" w14:textId="0D44780F" w:rsidR="00547928" w:rsidRPr="00276473" w:rsidRDefault="00C145D2" w:rsidP="00547928">
          <w:pPr>
            <w:pStyle w:val="Header"/>
          </w:pPr>
          <w:sdt>
            <w:sdtPr>
              <w:id w:val="-1644877829"/>
              <w:placeholder>
                <w:docPart w:val="6BC8864BCC0040A28630DF05F7744159"/>
              </w:placeholder>
              <w:temporary/>
              <w:showingPlcHdr/>
              <w:text/>
            </w:sdtPr>
            <w:sdtEndPr/>
            <w:sdtContent>
              <w:r w:rsidR="00547928">
                <w:rPr>
                  <w:rStyle w:val="PlaceholderText"/>
                </w:rPr>
                <w:t>[Yksikkö]</w:t>
              </w:r>
            </w:sdtContent>
          </w:sdt>
          <w:r w:rsidR="00547928" w:rsidRPr="00276473">
            <w:t>/</w:t>
          </w:r>
          <w:sdt>
            <w:sdtPr>
              <w:alias w:val="Tekijä"/>
              <w:tag w:val=""/>
              <w:id w:val="730278122"/>
              <w:placeholder>
                <w:docPart w:val="23F6A959D8694D948B5C4C00CC17F4C3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r w:rsidR="008A008B" w:rsidRPr="00BC3729">
                <w:rPr>
                  <w:rStyle w:val="PlaceholderText"/>
                </w:rPr>
                <w:t>[Tekijä]</w:t>
              </w:r>
            </w:sdtContent>
          </w:sdt>
        </w:p>
      </w:tc>
      <w:sdt>
        <w:sdtPr>
          <w:alias w:val="Julkaisupäivämäärä"/>
          <w:tag w:val=""/>
          <w:id w:val="-2122833302"/>
          <w:placeholder>
            <w:docPart w:val="B8C3DE04965B4C3B8BA3782592DADDF4"/>
          </w:placeholder>
          <w:showingPlcHdr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1329" w:type="pct"/>
            </w:tcPr>
            <w:p w14:paraId="46FA966F" w14:textId="77777777" w:rsidR="00547928" w:rsidRPr="00276473" w:rsidRDefault="00547928" w:rsidP="00547928">
              <w:pPr>
                <w:pStyle w:val="Header"/>
              </w:pPr>
              <w:r w:rsidRPr="00BC3729">
                <w:rPr>
                  <w:rStyle w:val="PlaceholderText"/>
                </w:rPr>
                <w:t>[</w:t>
              </w:r>
              <w:r>
                <w:rPr>
                  <w:rStyle w:val="PlaceholderText"/>
                </w:rPr>
                <w:t>pvm</w:t>
              </w:r>
              <w:r w:rsidRPr="00BC3729">
                <w:rPr>
                  <w:rStyle w:val="PlaceholderText"/>
                </w:rPr>
                <w:t>]</w:t>
              </w:r>
            </w:p>
          </w:tc>
        </w:sdtContent>
      </w:sdt>
      <w:tc>
        <w:tcPr>
          <w:tcW w:w="344" w:type="pct"/>
        </w:tcPr>
        <w:p w14:paraId="166A099A" w14:textId="77777777" w:rsidR="00547928" w:rsidRPr="00276473" w:rsidRDefault="00547928" w:rsidP="00547928">
          <w:pPr>
            <w:pStyle w:val="Header"/>
          </w:pPr>
        </w:p>
      </w:tc>
      <w:tc>
        <w:tcPr>
          <w:tcW w:w="654" w:type="pct"/>
          <w:gridSpan w:val="2"/>
        </w:tcPr>
        <w:p w14:paraId="7CFF1449" w14:textId="77777777" w:rsidR="00547928" w:rsidRPr="00276473" w:rsidRDefault="00547928" w:rsidP="00547928">
          <w:pPr>
            <w:pStyle w:val="Header"/>
          </w:pPr>
        </w:p>
      </w:tc>
    </w:tr>
  </w:tbl>
  <w:p w14:paraId="61B67843" w14:textId="77777777" w:rsidR="00030F60" w:rsidRDefault="00030F60" w:rsidP="00384637">
    <w:pPr>
      <w:pStyle w:val="Header"/>
      <w:tabs>
        <w:tab w:val="center" w:pos="5216"/>
        <w:tab w:val="center" w:pos="7825"/>
        <w:tab w:val="center" w:pos="912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FA5C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EECB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4C32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12E7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E014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4C7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00BB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AE10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8C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661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885A17"/>
    <w:multiLevelType w:val="multilevel"/>
    <w:tmpl w:val="4F6C5108"/>
    <w:numStyleLink w:val="Otsikkonumerointi"/>
  </w:abstractNum>
  <w:abstractNum w:abstractNumId="11" w15:restartNumberingAfterBreak="0">
    <w:nsid w:val="29BA74F5"/>
    <w:multiLevelType w:val="multilevel"/>
    <w:tmpl w:val="08E22AE2"/>
    <w:styleLink w:val="luettelomerkit"/>
    <w:lvl w:ilvl="0">
      <w:start w:val="1"/>
      <w:numFmt w:val="bullet"/>
      <w:pStyle w:val="ListBullet"/>
      <w:lvlText w:val=""/>
      <w:lvlJc w:val="left"/>
      <w:pPr>
        <w:tabs>
          <w:tab w:val="num" w:pos="1588"/>
        </w:tabs>
        <w:ind w:left="1588" w:hanging="284"/>
      </w:pPr>
      <w:rPr>
        <w:rFonts w:ascii="Symbol" w:hAnsi="Symbol" w:hint="default"/>
        <w:color w:val="282828" w:themeColor="text1"/>
      </w:rPr>
    </w:lvl>
    <w:lvl w:ilvl="1">
      <w:start w:val="1"/>
      <w:numFmt w:val="bullet"/>
      <w:lvlText w:val="–"/>
      <w:lvlJc w:val="left"/>
      <w:pPr>
        <w:tabs>
          <w:tab w:val="num" w:pos="1871"/>
        </w:tabs>
        <w:ind w:left="1872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55"/>
        </w:tabs>
        <w:ind w:left="2156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2438"/>
        </w:tabs>
        <w:ind w:left="2440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722"/>
        </w:tabs>
        <w:ind w:left="2724" w:hanging="284"/>
      </w:pPr>
      <w:rPr>
        <w:rFonts w:ascii="Courier New" w:hAnsi="Courier New" w:hint="default"/>
      </w:rPr>
    </w:lvl>
    <w:lvl w:ilvl="5">
      <w:start w:val="1"/>
      <w:numFmt w:val="bullet"/>
      <w:lvlText w:val=""/>
      <w:lvlJc w:val="left"/>
      <w:pPr>
        <w:tabs>
          <w:tab w:val="num" w:pos="3005"/>
        </w:tabs>
        <w:ind w:left="3005" w:hanging="281"/>
      </w:pPr>
      <w:rPr>
        <w:rFonts w:ascii="Symbol" w:hAnsi="Symbol" w:hint="default"/>
        <w:color w:val="282828" w:themeColor="text1"/>
      </w:rPr>
    </w:lvl>
    <w:lvl w:ilvl="6">
      <w:start w:val="1"/>
      <w:numFmt w:val="bullet"/>
      <w:lvlText w:val="–"/>
      <w:lvlJc w:val="left"/>
      <w:pPr>
        <w:tabs>
          <w:tab w:val="num" w:pos="3289"/>
        </w:tabs>
        <w:ind w:left="3289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"/>
      <w:lvlJc w:val="left"/>
      <w:pPr>
        <w:tabs>
          <w:tab w:val="num" w:pos="3572"/>
        </w:tabs>
        <w:ind w:left="3572" w:hanging="283"/>
      </w:pPr>
      <w:rPr>
        <w:rFonts w:ascii="Wingdings" w:hAnsi="Wingdings" w:hint="default"/>
      </w:rPr>
    </w:lvl>
    <w:lvl w:ilvl="8">
      <w:start w:val="1"/>
      <w:numFmt w:val="bullet"/>
      <w:lvlText w:val="–"/>
      <w:lvlJc w:val="left"/>
      <w:pPr>
        <w:tabs>
          <w:tab w:val="num" w:pos="3856"/>
        </w:tabs>
        <w:ind w:left="3856" w:hanging="284"/>
      </w:pPr>
      <w:rPr>
        <w:rFonts w:ascii="Arial" w:hAnsi="Arial" w:hint="default"/>
        <w:color w:val="auto"/>
      </w:rPr>
    </w:lvl>
  </w:abstractNum>
  <w:abstractNum w:abstractNumId="12" w15:restartNumberingAfterBreak="0">
    <w:nsid w:val="2DB37A80"/>
    <w:multiLevelType w:val="multilevel"/>
    <w:tmpl w:val="C958AF76"/>
    <w:styleLink w:val="Numeroituluettelo"/>
    <w:lvl w:ilvl="0">
      <w:start w:val="1"/>
      <w:numFmt w:val="decimal"/>
      <w:pStyle w:val="ListNumber"/>
      <w:lvlText w:val="%1"/>
      <w:lvlJc w:val="left"/>
      <w:pPr>
        <w:tabs>
          <w:tab w:val="num" w:pos="1304"/>
        </w:tabs>
        <w:ind w:left="1588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588"/>
        </w:tabs>
        <w:ind w:left="1872" w:hanging="284"/>
      </w:pPr>
      <w:rPr>
        <w:rFonts w:ascii="Symbol" w:hAnsi="Symbol" w:hint="default"/>
        <w:color w:val="003479" w:themeColor="text2"/>
      </w:rPr>
    </w:lvl>
    <w:lvl w:ilvl="2">
      <w:start w:val="1"/>
      <w:numFmt w:val="bullet"/>
      <w:lvlText w:val="–"/>
      <w:lvlJc w:val="left"/>
      <w:pPr>
        <w:tabs>
          <w:tab w:val="num" w:pos="1872"/>
        </w:tabs>
        <w:ind w:left="2156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2156"/>
        </w:tabs>
        <w:ind w:left="2440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2440"/>
        </w:tabs>
        <w:ind w:left="2724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o"/>
      <w:lvlJc w:val="left"/>
      <w:pPr>
        <w:tabs>
          <w:tab w:val="num" w:pos="2724"/>
        </w:tabs>
        <w:ind w:left="3008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008"/>
        </w:tabs>
        <w:ind w:left="3292" w:hanging="284"/>
      </w:pPr>
      <w:rPr>
        <w:rFonts w:ascii="Symbol" w:hAnsi="Symbol" w:hint="default"/>
        <w:color w:val="003479" w:themeColor="text2"/>
      </w:rPr>
    </w:lvl>
    <w:lvl w:ilvl="7">
      <w:start w:val="1"/>
      <w:numFmt w:val="bullet"/>
      <w:lvlText w:val="–"/>
      <w:lvlJc w:val="left"/>
      <w:pPr>
        <w:tabs>
          <w:tab w:val="num" w:pos="3292"/>
        </w:tabs>
        <w:ind w:left="3576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576"/>
        </w:tabs>
        <w:ind w:left="3860" w:hanging="284"/>
      </w:pPr>
      <w:rPr>
        <w:rFonts w:ascii="Wingdings" w:hAnsi="Wingdings" w:hint="default"/>
        <w:color w:val="auto"/>
      </w:rPr>
    </w:lvl>
  </w:abstractNum>
  <w:abstractNum w:abstractNumId="13" w15:restartNumberingAfterBreak="0">
    <w:nsid w:val="41076C40"/>
    <w:multiLevelType w:val="multilevel"/>
    <w:tmpl w:val="E4BA490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59D63D7"/>
    <w:multiLevelType w:val="multilevel"/>
    <w:tmpl w:val="040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B6074E1"/>
    <w:multiLevelType w:val="multilevel"/>
    <w:tmpl w:val="C958AF76"/>
    <w:numStyleLink w:val="Numeroituluettelo"/>
  </w:abstractNum>
  <w:abstractNum w:abstractNumId="16" w15:restartNumberingAfterBreak="0">
    <w:nsid w:val="567177FB"/>
    <w:multiLevelType w:val="multilevel"/>
    <w:tmpl w:val="08E22AE2"/>
    <w:numStyleLink w:val="luettelomerkit"/>
  </w:abstractNum>
  <w:abstractNum w:abstractNumId="17" w15:restartNumberingAfterBreak="0">
    <w:nsid w:val="607D6C6A"/>
    <w:multiLevelType w:val="multilevel"/>
    <w:tmpl w:val="4F6C5108"/>
    <w:styleLink w:val="Otsikkonumerointi"/>
    <w:lvl w:ilvl="0">
      <w:start w:val="1"/>
      <w:numFmt w:val="decimal"/>
      <w:pStyle w:val="Heading1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985" w:hanging="1985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52" w:hanging="2552"/>
      </w:pPr>
      <w:rPr>
        <w:rFonts w:hint="default"/>
      </w:rPr>
    </w:lvl>
  </w:abstractNum>
  <w:abstractNum w:abstractNumId="18" w15:restartNumberingAfterBreak="0">
    <w:nsid w:val="62F637A1"/>
    <w:multiLevelType w:val="multilevel"/>
    <w:tmpl w:val="E4BA490A"/>
    <w:styleLink w:val="VRKnumeroidutotsikot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6530363B"/>
    <w:multiLevelType w:val="multilevel"/>
    <w:tmpl w:val="E4BA490A"/>
    <w:numStyleLink w:val="VRKnumeroidutotsikot"/>
  </w:abstractNum>
  <w:abstractNum w:abstractNumId="20" w15:restartNumberingAfterBreak="0">
    <w:nsid w:val="65BF13CF"/>
    <w:multiLevelType w:val="multilevel"/>
    <w:tmpl w:val="4F6C5108"/>
    <w:numStyleLink w:val="Otsikkonumerointi"/>
  </w:abstractNum>
  <w:abstractNum w:abstractNumId="21" w15:restartNumberingAfterBreak="0">
    <w:nsid w:val="6F6C434E"/>
    <w:multiLevelType w:val="multilevel"/>
    <w:tmpl w:val="4F6C5108"/>
    <w:numStyleLink w:val="Otsikkonumerointi"/>
  </w:abstractNum>
  <w:abstractNum w:abstractNumId="22" w15:restartNumberingAfterBreak="0">
    <w:nsid w:val="71B45B2C"/>
    <w:multiLevelType w:val="hybridMultilevel"/>
    <w:tmpl w:val="FF0AAE0C"/>
    <w:lvl w:ilvl="0" w:tplc="0409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 w16cid:durableId="1775324933">
    <w:abstractNumId w:val="9"/>
  </w:num>
  <w:num w:numId="2" w16cid:durableId="1570841805">
    <w:abstractNumId w:val="8"/>
  </w:num>
  <w:num w:numId="3" w16cid:durableId="1905406750">
    <w:abstractNumId w:val="11"/>
  </w:num>
  <w:num w:numId="4" w16cid:durableId="418793468">
    <w:abstractNumId w:val="12"/>
  </w:num>
  <w:num w:numId="5" w16cid:durableId="1185554797">
    <w:abstractNumId w:val="16"/>
  </w:num>
  <w:num w:numId="6" w16cid:durableId="920021069">
    <w:abstractNumId w:val="15"/>
  </w:num>
  <w:num w:numId="7" w16cid:durableId="538518306">
    <w:abstractNumId w:val="7"/>
  </w:num>
  <w:num w:numId="8" w16cid:durableId="1370571048">
    <w:abstractNumId w:val="6"/>
  </w:num>
  <w:num w:numId="9" w16cid:durableId="639648920">
    <w:abstractNumId w:val="5"/>
  </w:num>
  <w:num w:numId="10" w16cid:durableId="620378933">
    <w:abstractNumId w:val="4"/>
  </w:num>
  <w:num w:numId="11" w16cid:durableId="1380394156">
    <w:abstractNumId w:val="3"/>
  </w:num>
  <w:num w:numId="12" w16cid:durableId="1436752684">
    <w:abstractNumId w:val="2"/>
  </w:num>
  <w:num w:numId="13" w16cid:durableId="602882640">
    <w:abstractNumId w:val="1"/>
  </w:num>
  <w:num w:numId="14" w16cid:durableId="792023926">
    <w:abstractNumId w:val="0"/>
  </w:num>
  <w:num w:numId="15" w16cid:durableId="715618502">
    <w:abstractNumId w:val="16"/>
  </w:num>
  <w:num w:numId="16" w16cid:durableId="689067748">
    <w:abstractNumId w:val="15"/>
  </w:num>
  <w:num w:numId="17" w16cid:durableId="127935267">
    <w:abstractNumId w:val="14"/>
  </w:num>
  <w:num w:numId="18" w16cid:durableId="1963656894">
    <w:abstractNumId w:val="17"/>
  </w:num>
  <w:num w:numId="19" w16cid:durableId="703209177">
    <w:abstractNumId w:val="20"/>
  </w:num>
  <w:num w:numId="20" w16cid:durableId="1297905884">
    <w:abstractNumId w:val="21"/>
  </w:num>
  <w:num w:numId="21" w16cid:durableId="1006907300">
    <w:abstractNumId w:val="10"/>
  </w:num>
  <w:num w:numId="22" w16cid:durableId="1661693520">
    <w:abstractNumId w:val="18"/>
  </w:num>
  <w:num w:numId="23" w16cid:durableId="173955156">
    <w:abstractNumId w:val="19"/>
  </w:num>
  <w:num w:numId="24" w16cid:durableId="1855610300">
    <w:abstractNumId w:val="13"/>
  </w:num>
  <w:num w:numId="25" w16cid:durableId="883367512">
    <w:abstractNumId w:val="10"/>
  </w:num>
  <w:num w:numId="26" w16cid:durableId="663515308">
    <w:abstractNumId w:val="10"/>
  </w:num>
  <w:num w:numId="27" w16cid:durableId="909771287">
    <w:abstractNumId w:val="10"/>
  </w:num>
  <w:num w:numId="28" w16cid:durableId="372659798">
    <w:abstractNumId w:val="11"/>
  </w:num>
  <w:num w:numId="29" w16cid:durableId="1604192719">
    <w:abstractNumId w:val="16"/>
  </w:num>
  <w:num w:numId="30" w16cid:durableId="1116095841">
    <w:abstractNumId w:val="15"/>
  </w:num>
  <w:num w:numId="31" w16cid:durableId="834028996">
    <w:abstractNumId w:val="12"/>
  </w:num>
  <w:num w:numId="32" w16cid:durableId="1067218802">
    <w:abstractNumId w:val="10"/>
  </w:num>
  <w:num w:numId="33" w16cid:durableId="455106022">
    <w:abstractNumId w:val="10"/>
  </w:num>
  <w:num w:numId="34" w16cid:durableId="1434283582">
    <w:abstractNumId w:val="10"/>
  </w:num>
  <w:num w:numId="35" w16cid:durableId="1279993468">
    <w:abstractNumId w:val="10"/>
  </w:num>
  <w:num w:numId="36" w16cid:durableId="963118070">
    <w:abstractNumId w:val="10"/>
  </w:num>
  <w:num w:numId="37" w16cid:durableId="1280185211">
    <w:abstractNumId w:val="17"/>
  </w:num>
  <w:num w:numId="38" w16cid:durableId="8206570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0E"/>
    <w:rsid w:val="00007CB6"/>
    <w:rsid w:val="000124AA"/>
    <w:rsid w:val="00013631"/>
    <w:rsid w:val="00023D48"/>
    <w:rsid w:val="00030F60"/>
    <w:rsid w:val="00046FFA"/>
    <w:rsid w:val="00047062"/>
    <w:rsid w:val="000665C8"/>
    <w:rsid w:val="000721DC"/>
    <w:rsid w:val="00081EF7"/>
    <w:rsid w:val="00082516"/>
    <w:rsid w:val="0008376B"/>
    <w:rsid w:val="00085EDE"/>
    <w:rsid w:val="00090255"/>
    <w:rsid w:val="000954C7"/>
    <w:rsid w:val="000B4C6B"/>
    <w:rsid w:val="000B563C"/>
    <w:rsid w:val="000C15E4"/>
    <w:rsid w:val="000D2EC4"/>
    <w:rsid w:val="000D3F8D"/>
    <w:rsid w:val="000D7C09"/>
    <w:rsid w:val="000E1D7C"/>
    <w:rsid w:val="000E28D8"/>
    <w:rsid w:val="000E4D49"/>
    <w:rsid w:val="000F26D5"/>
    <w:rsid w:val="00101E17"/>
    <w:rsid w:val="001146FD"/>
    <w:rsid w:val="0013247A"/>
    <w:rsid w:val="00134843"/>
    <w:rsid w:val="00134BD8"/>
    <w:rsid w:val="001473CB"/>
    <w:rsid w:val="001502E8"/>
    <w:rsid w:val="001603B7"/>
    <w:rsid w:val="0016140B"/>
    <w:rsid w:val="00190FC9"/>
    <w:rsid w:val="001F2C34"/>
    <w:rsid w:val="00201377"/>
    <w:rsid w:val="002060C7"/>
    <w:rsid w:val="00206200"/>
    <w:rsid w:val="0021037B"/>
    <w:rsid w:val="00210797"/>
    <w:rsid w:val="00210E9D"/>
    <w:rsid w:val="00211C81"/>
    <w:rsid w:val="00212231"/>
    <w:rsid w:val="00231608"/>
    <w:rsid w:val="00232B00"/>
    <w:rsid w:val="0023664B"/>
    <w:rsid w:val="00237B7B"/>
    <w:rsid w:val="00242A21"/>
    <w:rsid w:val="002442AD"/>
    <w:rsid w:val="002506C3"/>
    <w:rsid w:val="00250893"/>
    <w:rsid w:val="0025496A"/>
    <w:rsid w:val="002572BE"/>
    <w:rsid w:val="00263928"/>
    <w:rsid w:val="00276410"/>
    <w:rsid w:val="00276473"/>
    <w:rsid w:val="0027776D"/>
    <w:rsid w:val="00285C76"/>
    <w:rsid w:val="00292ED2"/>
    <w:rsid w:val="00296910"/>
    <w:rsid w:val="002A0DF9"/>
    <w:rsid w:val="002B72EA"/>
    <w:rsid w:val="002C2D38"/>
    <w:rsid w:val="002D29BB"/>
    <w:rsid w:val="002D6171"/>
    <w:rsid w:val="002E140E"/>
    <w:rsid w:val="002E2788"/>
    <w:rsid w:val="002E4C3D"/>
    <w:rsid w:val="002E5BC1"/>
    <w:rsid w:val="00306F59"/>
    <w:rsid w:val="00307760"/>
    <w:rsid w:val="0031459F"/>
    <w:rsid w:val="00346F36"/>
    <w:rsid w:val="0035358C"/>
    <w:rsid w:val="00354C7B"/>
    <w:rsid w:val="003568EC"/>
    <w:rsid w:val="003704C0"/>
    <w:rsid w:val="003751DC"/>
    <w:rsid w:val="00377070"/>
    <w:rsid w:val="00384637"/>
    <w:rsid w:val="003959FE"/>
    <w:rsid w:val="003C249C"/>
    <w:rsid w:val="003D121A"/>
    <w:rsid w:val="003E33AE"/>
    <w:rsid w:val="003E421D"/>
    <w:rsid w:val="003E592F"/>
    <w:rsid w:val="003F018A"/>
    <w:rsid w:val="00401759"/>
    <w:rsid w:val="004042FE"/>
    <w:rsid w:val="004171F6"/>
    <w:rsid w:val="0044440B"/>
    <w:rsid w:val="0048070B"/>
    <w:rsid w:val="004970F0"/>
    <w:rsid w:val="004A1EAF"/>
    <w:rsid w:val="004B4921"/>
    <w:rsid w:val="004B5D3B"/>
    <w:rsid w:val="004C26A6"/>
    <w:rsid w:val="004C2D0A"/>
    <w:rsid w:val="004C7F00"/>
    <w:rsid w:val="004D5EDC"/>
    <w:rsid w:val="004E1241"/>
    <w:rsid w:val="004E2543"/>
    <w:rsid w:val="004F2382"/>
    <w:rsid w:val="004F7C32"/>
    <w:rsid w:val="00517248"/>
    <w:rsid w:val="005263A4"/>
    <w:rsid w:val="0053086C"/>
    <w:rsid w:val="00533618"/>
    <w:rsid w:val="005349B1"/>
    <w:rsid w:val="00537582"/>
    <w:rsid w:val="00546AA8"/>
    <w:rsid w:val="00547928"/>
    <w:rsid w:val="00564BE3"/>
    <w:rsid w:val="005819F2"/>
    <w:rsid w:val="005C58AA"/>
    <w:rsid w:val="005E1301"/>
    <w:rsid w:val="005F22AA"/>
    <w:rsid w:val="005F652A"/>
    <w:rsid w:val="0060548E"/>
    <w:rsid w:val="0061604F"/>
    <w:rsid w:val="00621FBF"/>
    <w:rsid w:val="0062377D"/>
    <w:rsid w:val="00635A92"/>
    <w:rsid w:val="00641CB3"/>
    <w:rsid w:val="00643591"/>
    <w:rsid w:val="00645856"/>
    <w:rsid w:val="00646706"/>
    <w:rsid w:val="00647298"/>
    <w:rsid w:val="006509A3"/>
    <w:rsid w:val="00655E77"/>
    <w:rsid w:val="0066379F"/>
    <w:rsid w:val="006A190E"/>
    <w:rsid w:val="006A5B1B"/>
    <w:rsid w:val="006B21E0"/>
    <w:rsid w:val="006B50DC"/>
    <w:rsid w:val="006D1018"/>
    <w:rsid w:val="006D39A0"/>
    <w:rsid w:val="006F0D76"/>
    <w:rsid w:val="00706064"/>
    <w:rsid w:val="007110A5"/>
    <w:rsid w:val="00712DF3"/>
    <w:rsid w:val="00713656"/>
    <w:rsid w:val="00715DF3"/>
    <w:rsid w:val="0072017C"/>
    <w:rsid w:val="007212F2"/>
    <w:rsid w:val="00723815"/>
    <w:rsid w:val="00727B48"/>
    <w:rsid w:val="00734C20"/>
    <w:rsid w:val="0077111A"/>
    <w:rsid w:val="0077493B"/>
    <w:rsid w:val="00774AF8"/>
    <w:rsid w:val="007769B9"/>
    <w:rsid w:val="00786343"/>
    <w:rsid w:val="00786565"/>
    <w:rsid w:val="00787FFD"/>
    <w:rsid w:val="007B07E4"/>
    <w:rsid w:val="007B2752"/>
    <w:rsid w:val="007B3EAF"/>
    <w:rsid w:val="007D7CC5"/>
    <w:rsid w:val="007F52CC"/>
    <w:rsid w:val="008009E8"/>
    <w:rsid w:val="008032E3"/>
    <w:rsid w:val="00806812"/>
    <w:rsid w:val="008107A8"/>
    <w:rsid w:val="008148D3"/>
    <w:rsid w:val="008151F3"/>
    <w:rsid w:val="00816D28"/>
    <w:rsid w:val="00820052"/>
    <w:rsid w:val="0083730F"/>
    <w:rsid w:val="00846233"/>
    <w:rsid w:val="00865390"/>
    <w:rsid w:val="00871DD7"/>
    <w:rsid w:val="00874B06"/>
    <w:rsid w:val="00877B0B"/>
    <w:rsid w:val="00882029"/>
    <w:rsid w:val="00884C92"/>
    <w:rsid w:val="00886647"/>
    <w:rsid w:val="008A008B"/>
    <w:rsid w:val="008A3CE0"/>
    <w:rsid w:val="008A465F"/>
    <w:rsid w:val="008C55B2"/>
    <w:rsid w:val="008C6B1B"/>
    <w:rsid w:val="00910971"/>
    <w:rsid w:val="00912C0B"/>
    <w:rsid w:val="00926484"/>
    <w:rsid w:val="00932405"/>
    <w:rsid w:val="0093532D"/>
    <w:rsid w:val="00937E54"/>
    <w:rsid w:val="00953F55"/>
    <w:rsid w:val="00962B9E"/>
    <w:rsid w:val="00974956"/>
    <w:rsid w:val="00981F85"/>
    <w:rsid w:val="009824B0"/>
    <w:rsid w:val="00990626"/>
    <w:rsid w:val="00990A4F"/>
    <w:rsid w:val="00996576"/>
    <w:rsid w:val="00997FF5"/>
    <w:rsid w:val="009C7151"/>
    <w:rsid w:val="009D14A6"/>
    <w:rsid w:val="00A016E7"/>
    <w:rsid w:val="00A13207"/>
    <w:rsid w:val="00A2539F"/>
    <w:rsid w:val="00A279C1"/>
    <w:rsid w:val="00A33B90"/>
    <w:rsid w:val="00A34246"/>
    <w:rsid w:val="00A3472C"/>
    <w:rsid w:val="00A36F2C"/>
    <w:rsid w:val="00A43AF5"/>
    <w:rsid w:val="00A47127"/>
    <w:rsid w:val="00A542B3"/>
    <w:rsid w:val="00A60A1C"/>
    <w:rsid w:val="00A7229E"/>
    <w:rsid w:val="00A7440C"/>
    <w:rsid w:val="00A82341"/>
    <w:rsid w:val="00A9623A"/>
    <w:rsid w:val="00AA4157"/>
    <w:rsid w:val="00AB2D08"/>
    <w:rsid w:val="00AB610B"/>
    <w:rsid w:val="00AC0330"/>
    <w:rsid w:val="00AC31CF"/>
    <w:rsid w:val="00AC3661"/>
    <w:rsid w:val="00AD2DE9"/>
    <w:rsid w:val="00AD6184"/>
    <w:rsid w:val="00AD6D0A"/>
    <w:rsid w:val="00AD727C"/>
    <w:rsid w:val="00AE2503"/>
    <w:rsid w:val="00B028B3"/>
    <w:rsid w:val="00B0465F"/>
    <w:rsid w:val="00B170DD"/>
    <w:rsid w:val="00B17366"/>
    <w:rsid w:val="00B177FB"/>
    <w:rsid w:val="00B26D3E"/>
    <w:rsid w:val="00B309A7"/>
    <w:rsid w:val="00B32576"/>
    <w:rsid w:val="00B84BBF"/>
    <w:rsid w:val="00B86A85"/>
    <w:rsid w:val="00BA0D28"/>
    <w:rsid w:val="00BB3F2C"/>
    <w:rsid w:val="00BB7DC1"/>
    <w:rsid w:val="00BD1107"/>
    <w:rsid w:val="00BD750A"/>
    <w:rsid w:val="00C01BAB"/>
    <w:rsid w:val="00C12D9F"/>
    <w:rsid w:val="00C145D2"/>
    <w:rsid w:val="00C26D46"/>
    <w:rsid w:val="00C456F5"/>
    <w:rsid w:val="00C46E00"/>
    <w:rsid w:val="00C519FC"/>
    <w:rsid w:val="00C51B73"/>
    <w:rsid w:val="00C579AA"/>
    <w:rsid w:val="00C6208F"/>
    <w:rsid w:val="00C773E1"/>
    <w:rsid w:val="00CA487C"/>
    <w:rsid w:val="00CA6253"/>
    <w:rsid w:val="00CB3F96"/>
    <w:rsid w:val="00CD33FF"/>
    <w:rsid w:val="00CD496E"/>
    <w:rsid w:val="00CE37FE"/>
    <w:rsid w:val="00CE5D05"/>
    <w:rsid w:val="00D034C0"/>
    <w:rsid w:val="00D07B69"/>
    <w:rsid w:val="00D23537"/>
    <w:rsid w:val="00D27BB1"/>
    <w:rsid w:val="00D330DB"/>
    <w:rsid w:val="00D41B0E"/>
    <w:rsid w:val="00D457A4"/>
    <w:rsid w:val="00D63279"/>
    <w:rsid w:val="00D6506E"/>
    <w:rsid w:val="00D763C0"/>
    <w:rsid w:val="00D8787D"/>
    <w:rsid w:val="00DA737C"/>
    <w:rsid w:val="00DC76FA"/>
    <w:rsid w:val="00DE230A"/>
    <w:rsid w:val="00DF2223"/>
    <w:rsid w:val="00E0186E"/>
    <w:rsid w:val="00E254D7"/>
    <w:rsid w:val="00E43590"/>
    <w:rsid w:val="00E436E7"/>
    <w:rsid w:val="00E43C64"/>
    <w:rsid w:val="00E455BB"/>
    <w:rsid w:val="00E50E86"/>
    <w:rsid w:val="00E52CE7"/>
    <w:rsid w:val="00E6153F"/>
    <w:rsid w:val="00E65E3E"/>
    <w:rsid w:val="00E67CE6"/>
    <w:rsid w:val="00E702E1"/>
    <w:rsid w:val="00E70ADC"/>
    <w:rsid w:val="00E7618A"/>
    <w:rsid w:val="00E80488"/>
    <w:rsid w:val="00E8068E"/>
    <w:rsid w:val="00E94F5C"/>
    <w:rsid w:val="00EB56A3"/>
    <w:rsid w:val="00EC0B41"/>
    <w:rsid w:val="00EC1ABA"/>
    <w:rsid w:val="00EC4000"/>
    <w:rsid w:val="00ED4E31"/>
    <w:rsid w:val="00ED51DC"/>
    <w:rsid w:val="00EE1F38"/>
    <w:rsid w:val="00EE72B6"/>
    <w:rsid w:val="00EF0A29"/>
    <w:rsid w:val="00EF2568"/>
    <w:rsid w:val="00F218E4"/>
    <w:rsid w:val="00F23EAD"/>
    <w:rsid w:val="00F35713"/>
    <w:rsid w:val="00F3674D"/>
    <w:rsid w:val="00F41AB2"/>
    <w:rsid w:val="00F56A36"/>
    <w:rsid w:val="00F76274"/>
    <w:rsid w:val="00F77D77"/>
    <w:rsid w:val="00F81BF7"/>
    <w:rsid w:val="00F93C2D"/>
    <w:rsid w:val="00FA1AB0"/>
    <w:rsid w:val="00FA1FD8"/>
    <w:rsid w:val="00FB11A9"/>
    <w:rsid w:val="00FB6698"/>
    <w:rsid w:val="00FD1320"/>
    <w:rsid w:val="00FE17BB"/>
    <w:rsid w:val="00FE5939"/>
    <w:rsid w:val="00FE7ED0"/>
    <w:rsid w:val="137559D7"/>
    <w:rsid w:val="27F75F53"/>
    <w:rsid w:val="288D61EB"/>
    <w:rsid w:val="28CF56B1"/>
    <w:rsid w:val="3C016D06"/>
    <w:rsid w:val="480D2D8A"/>
    <w:rsid w:val="5540054E"/>
    <w:rsid w:val="5BF5AB2E"/>
    <w:rsid w:val="684DC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BAA9525"/>
  <w15:docId w15:val="{6C295FAD-C6AD-42EF-B1EB-E9803893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6" w:unhideWhenUsed="1"/>
    <w:lsdException w:name="heading 5" w:semiHidden="1" w:uiPriority="16" w:unhideWhenUsed="1"/>
    <w:lsdException w:name="heading 6" w:semiHidden="1" w:uiPriority="16" w:unhideWhenUsed="1"/>
    <w:lsdException w:name="heading 7" w:semiHidden="1" w:uiPriority="16" w:unhideWhenUsed="1"/>
    <w:lsdException w:name="heading 8" w:semiHidden="1" w:uiPriority="16" w:unhideWhenUsed="1"/>
    <w:lsdException w:name="heading 9" w:semiHidden="1" w:uiPriority="16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 w:unhideWhenUsed="1" w:qFormat="1"/>
    <w:lsdException w:name="List Number" w:uiPriority="7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7D"/>
    <w:rPr>
      <w:sz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CA6253"/>
    <w:pPr>
      <w:keepNext/>
      <w:keepLines/>
      <w:numPr>
        <w:numId w:val="37"/>
      </w:numPr>
      <w:spacing w:before="280" w:after="280"/>
      <w:outlineLvl w:val="0"/>
    </w:pPr>
    <w:rPr>
      <w:rFonts w:asciiTheme="majorHAnsi" w:eastAsiaTheme="majorEastAsia" w:hAnsiTheme="majorHAnsi" w:cstheme="majorHAnsi"/>
      <w:b/>
      <w:bCs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11"/>
    <w:unhideWhenUsed/>
    <w:qFormat/>
    <w:rsid w:val="00CA6253"/>
    <w:pPr>
      <w:keepNext/>
      <w:keepLines/>
      <w:numPr>
        <w:ilvl w:val="1"/>
        <w:numId w:val="37"/>
      </w:numPr>
      <w:spacing w:before="240" w:after="240"/>
      <w:outlineLvl w:val="1"/>
    </w:pPr>
    <w:rPr>
      <w:rFonts w:asciiTheme="majorHAnsi" w:eastAsiaTheme="majorEastAsia" w:hAnsiTheme="majorHAnsi" w:cstheme="majorHAns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13"/>
    <w:unhideWhenUsed/>
    <w:qFormat/>
    <w:rsid w:val="00CA6253"/>
    <w:pPr>
      <w:keepNext/>
      <w:keepLines/>
      <w:numPr>
        <w:ilvl w:val="2"/>
        <w:numId w:val="37"/>
      </w:numPr>
      <w:spacing w:before="280" w:after="2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BodyText"/>
    <w:link w:val="Heading4Char"/>
    <w:uiPriority w:val="16"/>
    <w:unhideWhenUsed/>
    <w:rsid w:val="00CA6253"/>
    <w:pPr>
      <w:keepNext/>
      <w:keepLines/>
      <w:numPr>
        <w:ilvl w:val="3"/>
        <w:numId w:val="37"/>
      </w:numPr>
      <w:spacing w:before="280" w:after="28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BodyText"/>
    <w:link w:val="Heading5Char"/>
    <w:uiPriority w:val="16"/>
    <w:unhideWhenUsed/>
    <w:rsid w:val="00CA6253"/>
    <w:pPr>
      <w:keepNext/>
      <w:keepLines/>
      <w:numPr>
        <w:ilvl w:val="4"/>
        <w:numId w:val="37"/>
      </w:numPr>
      <w:spacing w:before="280" w:after="28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BodyText"/>
    <w:link w:val="Heading6Char"/>
    <w:uiPriority w:val="16"/>
    <w:unhideWhenUsed/>
    <w:rsid w:val="00CA6253"/>
    <w:pPr>
      <w:keepNext/>
      <w:keepLines/>
      <w:numPr>
        <w:ilvl w:val="5"/>
        <w:numId w:val="37"/>
      </w:numPr>
      <w:spacing w:before="280" w:after="28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Heading7">
    <w:name w:val="heading 7"/>
    <w:basedOn w:val="Normal"/>
    <w:next w:val="BodyText"/>
    <w:link w:val="Heading7Char"/>
    <w:uiPriority w:val="16"/>
    <w:unhideWhenUsed/>
    <w:rsid w:val="00CA6253"/>
    <w:pPr>
      <w:keepNext/>
      <w:keepLines/>
      <w:numPr>
        <w:ilvl w:val="6"/>
        <w:numId w:val="37"/>
      </w:numPr>
      <w:spacing w:before="280" w:after="28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BodyText"/>
    <w:link w:val="Heading8Char"/>
    <w:uiPriority w:val="16"/>
    <w:unhideWhenUsed/>
    <w:rsid w:val="00CA6253"/>
    <w:pPr>
      <w:keepNext/>
      <w:keepLines/>
      <w:numPr>
        <w:ilvl w:val="7"/>
        <w:numId w:val="37"/>
      </w:numPr>
      <w:spacing w:before="280" w:after="280"/>
      <w:outlineLvl w:val="7"/>
    </w:pPr>
    <w:rPr>
      <w:rFonts w:asciiTheme="majorHAnsi" w:eastAsiaTheme="majorEastAsia" w:hAnsiTheme="majorHAnsi" w:cstheme="majorBidi"/>
      <w:b/>
      <w:szCs w:val="20"/>
    </w:rPr>
  </w:style>
  <w:style w:type="paragraph" w:styleId="Heading9">
    <w:name w:val="heading 9"/>
    <w:basedOn w:val="Normal"/>
    <w:next w:val="BodyText"/>
    <w:link w:val="Heading9Char"/>
    <w:uiPriority w:val="16"/>
    <w:rsid w:val="00CA6253"/>
    <w:pPr>
      <w:keepNext/>
      <w:keepLines/>
      <w:spacing w:after="280"/>
      <w:outlineLvl w:val="8"/>
    </w:pPr>
    <w:rPr>
      <w:rFonts w:asciiTheme="majorHAnsi" w:eastAsiaTheme="majorEastAsia" w:hAnsiTheme="majorHAnsi" w:cstheme="majorBidi"/>
      <w:b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Allekirjoitukset"/>
    <w:uiPriority w:val="2"/>
    <w:qFormat/>
    <w:rsid w:val="0062377D"/>
    <w:pPr>
      <w:ind w:left="1304"/>
    </w:pPr>
    <w:rPr>
      <w:sz w:val="24"/>
    </w:rPr>
  </w:style>
  <w:style w:type="paragraph" w:styleId="Title">
    <w:name w:val="Title"/>
    <w:basedOn w:val="Normal"/>
    <w:next w:val="BodyText"/>
    <w:link w:val="TitleChar"/>
    <w:uiPriority w:val="8"/>
    <w:qFormat/>
    <w:rsid w:val="00CA6253"/>
    <w:pPr>
      <w:spacing w:after="280"/>
      <w:contextualSpacing/>
    </w:pPr>
    <w:rPr>
      <w:rFonts w:asciiTheme="majorHAnsi" w:eastAsiaTheme="majorEastAsia" w:hAnsiTheme="majorHAnsi" w:cstheme="majorHAnsi"/>
      <w:b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8"/>
    <w:rsid w:val="00CA6253"/>
    <w:rPr>
      <w:rFonts w:asciiTheme="majorHAnsi" w:eastAsiaTheme="majorEastAsia" w:hAnsiTheme="majorHAnsi" w:cstheme="majorHAnsi"/>
      <w:b/>
      <w:kern w:val="28"/>
      <w:sz w:val="3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A6253"/>
    <w:rPr>
      <w:rFonts w:asciiTheme="majorHAnsi" w:eastAsiaTheme="majorEastAsia" w:hAnsiTheme="majorHAnsi" w:cstheme="majorHAns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1"/>
    <w:rsid w:val="00CA6253"/>
    <w:rPr>
      <w:rFonts w:asciiTheme="majorHAnsi" w:eastAsiaTheme="majorEastAsia" w:hAnsiTheme="majorHAnsi" w:cstheme="majorHAns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3"/>
    <w:rsid w:val="00CA625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6"/>
    <w:rsid w:val="00CA6253"/>
    <w:rPr>
      <w:rFonts w:asciiTheme="majorHAnsi" w:eastAsiaTheme="majorEastAsia" w:hAnsiTheme="majorHAnsi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16"/>
    <w:rsid w:val="00CA6253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16"/>
    <w:rsid w:val="00CA6253"/>
    <w:rPr>
      <w:rFonts w:asciiTheme="majorHAnsi" w:eastAsiaTheme="majorEastAsia" w:hAnsiTheme="majorHAnsi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16"/>
    <w:rsid w:val="00CA6253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16"/>
    <w:rsid w:val="00CA6253"/>
    <w:rPr>
      <w:rFonts w:asciiTheme="majorHAnsi" w:eastAsiaTheme="majorEastAsia" w:hAnsiTheme="majorHAnsi" w:cstheme="majorBidi"/>
      <w:b/>
      <w:szCs w:val="20"/>
    </w:rPr>
  </w:style>
  <w:style w:type="character" w:customStyle="1" w:styleId="Heading9Char">
    <w:name w:val="Heading 9 Char"/>
    <w:basedOn w:val="DefaultParagraphFont"/>
    <w:link w:val="Heading9"/>
    <w:uiPriority w:val="16"/>
    <w:rsid w:val="00CA6253"/>
    <w:rPr>
      <w:rFonts w:asciiTheme="majorHAnsi" w:eastAsiaTheme="majorEastAsia" w:hAnsiTheme="majorHAnsi" w:cstheme="majorBidi"/>
      <w:b/>
      <w:iCs/>
      <w:sz w:val="28"/>
      <w:szCs w:val="20"/>
    </w:rPr>
  </w:style>
  <w:style w:type="paragraph" w:styleId="BodyText">
    <w:name w:val="Body Text"/>
    <w:basedOn w:val="Normal"/>
    <w:link w:val="BodyTextChar"/>
    <w:uiPriority w:val="1"/>
    <w:qFormat/>
    <w:rsid w:val="00CA6253"/>
    <w:pPr>
      <w:spacing w:after="220"/>
      <w:ind w:left="1304"/>
    </w:pPr>
  </w:style>
  <w:style w:type="character" w:customStyle="1" w:styleId="BodyTextChar">
    <w:name w:val="Body Text Char"/>
    <w:basedOn w:val="DefaultParagraphFont"/>
    <w:link w:val="BodyText"/>
    <w:uiPriority w:val="1"/>
    <w:rsid w:val="00CA6253"/>
  </w:style>
  <w:style w:type="numbering" w:customStyle="1" w:styleId="luettelomerkit">
    <w:name w:val="luettelomerkit"/>
    <w:uiPriority w:val="99"/>
    <w:rsid w:val="00CA6253"/>
    <w:pPr>
      <w:numPr>
        <w:numId w:val="3"/>
      </w:numPr>
    </w:pPr>
  </w:style>
  <w:style w:type="numbering" w:customStyle="1" w:styleId="Numeroituluettelo">
    <w:name w:val="Numeroituluettelo"/>
    <w:uiPriority w:val="99"/>
    <w:rsid w:val="00CA6253"/>
    <w:pPr>
      <w:numPr>
        <w:numId w:val="4"/>
      </w:numPr>
    </w:pPr>
  </w:style>
  <w:style w:type="paragraph" w:styleId="ListBullet">
    <w:name w:val="List Bullet"/>
    <w:basedOn w:val="Normal"/>
    <w:uiPriority w:val="6"/>
    <w:qFormat/>
    <w:rsid w:val="00CA6253"/>
    <w:pPr>
      <w:numPr>
        <w:numId w:val="29"/>
      </w:numPr>
      <w:contextualSpacing/>
    </w:pPr>
  </w:style>
  <w:style w:type="paragraph" w:styleId="Header">
    <w:name w:val="header"/>
    <w:basedOn w:val="Normal"/>
    <w:link w:val="HeaderChar"/>
    <w:uiPriority w:val="99"/>
    <w:rsid w:val="0062377D"/>
    <w:rPr>
      <w:sz w:val="22"/>
    </w:rPr>
  </w:style>
  <w:style w:type="paragraph" w:styleId="ListNumber">
    <w:name w:val="List Number"/>
    <w:basedOn w:val="Normal"/>
    <w:uiPriority w:val="7"/>
    <w:qFormat/>
    <w:rsid w:val="00CA6253"/>
    <w:pPr>
      <w:numPr>
        <w:numId w:val="31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2377D"/>
  </w:style>
  <w:style w:type="paragraph" w:styleId="Footer">
    <w:name w:val="footer"/>
    <w:basedOn w:val="Normal"/>
    <w:link w:val="FooterChar"/>
    <w:uiPriority w:val="99"/>
    <w:rsid w:val="00CA6253"/>
    <w:pPr>
      <w:tabs>
        <w:tab w:val="center" w:pos="4819"/>
        <w:tab w:val="right" w:pos="9638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A6253"/>
    <w:rPr>
      <w:sz w:val="16"/>
    </w:rPr>
  </w:style>
  <w:style w:type="table" w:styleId="TableGrid">
    <w:name w:val="Table Grid"/>
    <w:basedOn w:val="TableNormal"/>
    <w:uiPriority w:val="39"/>
    <w:rsid w:val="00CA6253"/>
    <w:tblPr>
      <w:tblBorders>
        <w:top w:val="single" w:sz="4" w:space="0" w:color="282828" w:themeColor="text1"/>
        <w:left w:val="single" w:sz="4" w:space="0" w:color="282828" w:themeColor="text1"/>
        <w:bottom w:val="single" w:sz="4" w:space="0" w:color="282828" w:themeColor="text1"/>
        <w:right w:val="single" w:sz="4" w:space="0" w:color="282828" w:themeColor="text1"/>
        <w:insideH w:val="single" w:sz="4" w:space="0" w:color="282828" w:themeColor="text1"/>
        <w:insideV w:val="single" w:sz="4" w:space="0" w:color="282828" w:themeColor="text1"/>
      </w:tblBorders>
    </w:tblPr>
  </w:style>
  <w:style w:type="character" w:styleId="PlaceholderText">
    <w:name w:val="Placeholder Text"/>
    <w:basedOn w:val="DefaultParagraphFont"/>
    <w:uiPriority w:val="99"/>
    <w:rsid w:val="00CA6253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253"/>
    <w:rPr>
      <w:rFonts w:ascii="Tahoma" w:hAnsi="Tahoma" w:cs="Tahoma"/>
      <w:sz w:val="16"/>
      <w:szCs w:val="16"/>
    </w:rPr>
  </w:style>
  <w:style w:type="table" w:customStyle="1" w:styleId="PiilotettuTaulukkotyyli">
    <w:name w:val="Piilotettu Taulukkotyyli"/>
    <w:basedOn w:val="TableNormal"/>
    <w:uiPriority w:val="99"/>
    <w:rsid w:val="00CA6253"/>
    <w:tblPr/>
  </w:style>
  <w:style w:type="paragraph" w:styleId="TOCHeading">
    <w:name w:val="TOC Heading"/>
    <w:next w:val="Normal"/>
    <w:uiPriority w:val="39"/>
    <w:unhideWhenUsed/>
    <w:rsid w:val="00CA6253"/>
    <w:pPr>
      <w:spacing w:after="280"/>
    </w:pPr>
    <w:rPr>
      <w:rFonts w:asciiTheme="majorHAnsi" w:eastAsiaTheme="majorEastAsia" w:hAnsiTheme="majorHAnsi" w:cstheme="majorHAnsi"/>
      <w:b/>
      <w:bCs/>
      <w:sz w:val="32"/>
      <w:szCs w:val="28"/>
    </w:rPr>
  </w:style>
  <w:style w:type="paragraph" w:styleId="Caption">
    <w:name w:val="caption"/>
    <w:basedOn w:val="Normal"/>
    <w:next w:val="Normal"/>
    <w:uiPriority w:val="35"/>
    <w:semiHidden/>
    <w:qFormat/>
    <w:rsid w:val="00CA6253"/>
    <w:pPr>
      <w:spacing w:after="200"/>
    </w:pPr>
    <w:rPr>
      <w:b/>
      <w:bCs/>
      <w:color w:val="003479" w:themeColor="accent1"/>
      <w:sz w:val="18"/>
      <w:szCs w:val="18"/>
    </w:rPr>
  </w:style>
  <w:style w:type="table" w:customStyle="1" w:styleId="Eireunaa">
    <w:name w:val="Ei reunaa"/>
    <w:basedOn w:val="TableNormal"/>
    <w:uiPriority w:val="99"/>
    <w:rsid w:val="00CA6253"/>
    <w:tblPr>
      <w:tblCellMar>
        <w:left w:w="0" w:type="dxa"/>
      </w:tblCellMar>
    </w:tblPr>
  </w:style>
  <w:style w:type="numbering" w:customStyle="1" w:styleId="Otsikkonumerointi">
    <w:name w:val="Otsikkonumerointi"/>
    <w:uiPriority w:val="99"/>
    <w:rsid w:val="00CA6253"/>
    <w:pPr>
      <w:numPr>
        <w:numId w:val="18"/>
      </w:numPr>
    </w:pPr>
  </w:style>
  <w:style w:type="character" w:styleId="Hyperlink">
    <w:name w:val="Hyperlink"/>
    <w:basedOn w:val="DefaultParagraphFont"/>
    <w:uiPriority w:val="99"/>
    <w:unhideWhenUsed/>
    <w:rsid w:val="00CA6253"/>
    <w:rPr>
      <w:color w:val="60CDC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253"/>
    <w:rPr>
      <w:color w:val="808080"/>
      <w:shd w:val="clear" w:color="auto" w:fill="E6E6E6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30F60"/>
    <w:pPr>
      <w:spacing w:after="100"/>
      <w:ind w:left="660"/>
    </w:pPr>
  </w:style>
  <w:style w:type="numbering" w:customStyle="1" w:styleId="VRKnumeroidutotsikot">
    <w:name w:val="VRK numeroidut otsikot"/>
    <w:uiPriority w:val="99"/>
    <w:rsid w:val="00030F60"/>
    <w:pPr>
      <w:numPr>
        <w:numId w:val="2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30F6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30F6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30F60"/>
    <w:pPr>
      <w:spacing w:after="100"/>
      <w:ind w:left="440"/>
    </w:pPr>
  </w:style>
  <w:style w:type="paragraph" w:customStyle="1" w:styleId="Alaotsikko1">
    <w:name w:val="Alaotsikko 1"/>
    <w:basedOn w:val="Heading1"/>
    <w:next w:val="BodyText"/>
    <w:uiPriority w:val="10"/>
    <w:qFormat/>
    <w:rsid w:val="00CA6253"/>
    <w:pPr>
      <w:numPr>
        <w:numId w:val="0"/>
      </w:numPr>
    </w:pPr>
  </w:style>
  <w:style w:type="paragraph" w:customStyle="1" w:styleId="Alaotsikko2">
    <w:name w:val="Alaotsikko 2"/>
    <w:basedOn w:val="Heading2"/>
    <w:next w:val="BodyText"/>
    <w:uiPriority w:val="12"/>
    <w:qFormat/>
    <w:rsid w:val="00CA6253"/>
    <w:pPr>
      <w:numPr>
        <w:ilvl w:val="0"/>
        <w:numId w:val="0"/>
      </w:numPr>
      <w:spacing w:before="280" w:after="280"/>
    </w:pPr>
  </w:style>
  <w:style w:type="paragraph" w:customStyle="1" w:styleId="Alaotsikko3">
    <w:name w:val="Alaotsikko 3"/>
    <w:basedOn w:val="Heading3"/>
    <w:next w:val="BodyText"/>
    <w:uiPriority w:val="14"/>
    <w:qFormat/>
    <w:rsid w:val="00CA6253"/>
    <w:pPr>
      <w:numPr>
        <w:ilvl w:val="0"/>
        <w:numId w:val="0"/>
      </w:numPr>
    </w:pPr>
  </w:style>
  <w:style w:type="table" w:styleId="GridTable4-Accent1">
    <w:name w:val="Grid Table 4 Accent 1"/>
    <w:aliases w:val="DVV taulukko"/>
    <w:basedOn w:val="TableNormal"/>
    <w:uiPriority w:val="49"/>
    <w:rsid w:val="0062377D"/>
    <w:tblPr>
      <w:tblStyleRowBandSize w:val="1"/>
      <w:tblStyleColBandSize w:val="1"/>
      <w:tblBorders>
        <w:top w:val="single" w:sz="4" w:space="0" w:color="003479" w:themeColor="text2"/>
        <w:left w:val="single" w:sz="4" w:space="0" w:color="003479" w:themeColor="text2"/>
        <w:bottom w:val="single" w:sz="4" w:space="0" w:color="003479" w:themeColor="text2"/>
        <w:right w:val="single" w:sz="4" w:space="0" w:color="003479" w:themeColor="text2"/>
        <w:insideV w:val="single" w:sz="4" w:space="0" w:color="003479" w:themeColor="text2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479" w:themeColor="accent1"/>
          <w:left w:val="single" w:sz="4" w:space="0" w:color="003479" w:themeColor="accent1"/>
          <w:bottom w:val="single" w:sz="4" w:space="0" w:color="003479" w:themeColor="accent1"/>
          <w:right w:val="single" w:sz="4" w:space="0" w:color="003479" w:themeColor="accent1"/>
          <w:insideH w:val="nil"/>
          <w:insideV w:val="nil"/>
        </w:tcBorders>
        <w:shd w:val="clear" w:color="auto" w:fill="003479" w:themeFill="accent1"/>
      </w:tcPr>
    </w:tblStylePr>
    <w:tblStylePr w:type="lastRow">
      <w:rPr>
        <w:b/>
        <w:bCs/>
      </w:rPr>
      <w:tblPr/>
      <w:tcPr>
        <w:tcBorders>
          <w:top w:val="double" w:sz="4" w:space="0" w:color="0034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5FA"/>
      </w:tcPr>
    </w:tblStylePr>
    <w:tblStylePr w:type="band1Horz">
      <w:tblPr/>
      <w:tcPr>
        <w:shd w:val="clear" w:color="auto" w:fill="F2F5FA"/>
      </w:tcPr>
    </w:tblStylePr>
    <w:tblStylePr w:type="band2Horz">
      <w:tblPr/>
      <w:tcPr>
        <w:shd w:val="clear" w:color="auto" w:fill="CDD6E5"/>
      </w:tcPr>
    </w:tblStylePr>
  </w:style>
  <w:style w:type="paragraph" w:styleId="ListParagraph">
    <w:name w:val="List Paragraph"/>
    <w:basedOn w:val="Normal"/>
    <w:uiPriority w:val="34"/>
    <w:semiHidden/>
    <w:qFormat/>
    <w:rsid w:val="00997FF5"/>
    <w:pPr>
      <w:ind w:left="720"/>
      <w:contextualSpacing/>
    </w:pPr>
  </w:style>
  <w:style w:type="character" w:customStyle="1" w:styleId="CommentReference1">
    <w:name w:val="Comment Reference1"/>
    <w:basedOn w:val="DefaultParagraphFont"/>
    <w:uiPriority w:val="99"/>
    <w:semiHidden/>
    <w:unhideWhenUsed/>
    <w:rsid w:val="00910971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910971"/>
    <w:pPr>
      <w:spacing w:after="160"/>
    </w:pPr>
    <w:rPr>
      <w:rFonts w:eastAsiaTheme="minorEastAsia" w:cstheme="minorBidi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10971"/>
    <w:rPr>
      <w:rFonts w:eastAsiaTheme="minorEastAsia" w:cstheme="minorBidi"/>
      <w:sz w:val="20"/>
      <w:szCs w:val="20"/>
      <w:lang w:val="en-US" w:eastAsia="ja-JP"/>
    </w:rPr>
  </w:style>
  <w:style w:type="paragraph" w:styleId="CommentText">
    <w:name w:val="annotation text"/>
    <w:basedOn w:val="Normal"/>
    <w:link w:val="CommentTextChar1"/>
    <w:uiPriority w:val="99"/>
    <w:unhideWhenUsed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21D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3E42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01750\AppData\Roaming\Microsoft\Templates\Suomi_fi%20kehitt&#228;jille\Kansilehti_asi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7E2986DB0645D9A35DC718EE07F7C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4FD4F04-AAC6-4A7A-85F9-35160CF5C644}"/>
      </w:docPartPr>
      <w:docPartBody>
        <w:p w:rsidR="00C01BAB" w:rsidRDefault="00C01BAB">
          <w:pPr>
            <w:pStyle w:val="867E2986DB0645D9A35DC718EE07F7C1"/>
          </w:pPr>
          <w:r w:rsidRPr="00030F60">
            <w:rPr>
              <w:rStyle w:val="PlaceholderText"/>
              <w:b/>
              <w:color w:val="0E2841" w:themeColor="text2"/>
              <w:sz w:val="48"/>
              <w:szCs w:val="48"/>
            </w:rPr>
            <w:t>[Otsikko]</w:t>
          </w:r>
        </w:p>
      </w:docPartBody>
    </w:docPart>
    <w:docPart>
      <w:docPartPr>
        <w:name w:val="044B5AB973BD40CD99E7EDC4FF4AE46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0D29C6-7EE1-4EE5-ABD6-AE2EC18D404E}"/>
      </w:docPartPr>
      <w:docPartBody>
        <w:p w:rsidR="00C01BAB" w:rsidRDefault="00C01BAB">
          <w:pPr>
            <w:pStyle w:val="044B5AB973BD40CD99E7EDC4FF4AE46B"/>
          </w:pPr>
          <w:r w:rsidRPr="00BC3729">
            <w:rPr>
              <w:rStyle w:val="PlaceholderText"/>
            </w:rPr>
            <w:t>[</w:t>
          </w:r>
          <w:r>
            <w:rPr>
              <w:rStyle w:val="PlaceholderText"/>
            </w:rPr>
            <w:t>Asiao</w:t>
          </w:r>
          <w:r w:rsidRPr="00BC3729">
            <w:rPr>
              <w:rStyle w:val="PlaceholderText"/>
            </w:rPr>
            <w:t>tsikko]</w:t>
          </w:r>
        </w:p>
      </w:docPartBody>
    </w:docPart>
    <w:docPart>
      <w:docPartPr>
        <w:name w:val="E61CE660B8C344A7871F180C1314723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11B781-31AC-454F-8C03-6FE155A9EC39}"/>
      </w:docPartPr>
      <w:docPartBody>
        <w:p w:rsidR="00C01BAB" w:rsidRDefault="00C01BAB">
          <w:pPr>
            <w:pStyle w:val="E61CE660B8C344A7871F180C13147239"/>
          </w:pPr>
          <w:r w:rsidRPr="00A13207">
            <w:rPr>
              <w:rStyle w:val="PlaceholderText"/>
              <w:b/>
            </w:rPr>
            <w:t>[</w:t>
          </w:r>
          <w:r>
            <w:rPr>
              <w:rStyle w:val="PlaceholderText"/>
              <w:b/>
            </w:rPr>
            <w:t>Asiakirjatyyppi</w:t>
          </w:r>
          <w:r w:rsidRPr="00A13207">
            <w:rPr>
              <w:rStyle w:val="PlaceholderText"/>
              <w:b/>
            </w:rPr>
            <w:t>]</w:t>
          </w:r>
        </w:p>
      </w:docPartBody>
    </w:docPart>
    <w:docPart>
      <w:docPartPr>
        <w:name w:val="446985480D9C49BB8ED7B219BE65438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FECA78-9E5C-4C2B-BED5-1D782307EDDD}"/>
      </w:docPartPr>
      <w:docPartBody>
        <w:p w:rsidR="00C01BAB" w:rsidRDefault="00C01BAB">
          <w:pPr>
            <w:pStyle w:val="446985480D9C49BB8ED7B219BE654385"/>
          </w:pPr>
          <w:r>
            <w:rPr>
              <w:rStyle w:val="PlaceholderText"/>
            </w:rPr>
            <w:t>[Tarkenne]</w:t>
          </w:r>
        </w:p>
      </w:docPartBody>
    </w:docPart>
    <w:docPart>
      <w:docPartPr>
        <w:name w:val="175781A9C11240E7AE3F118057A517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E9CACD-FEC3-4408-8FAD-427792F9AFF0}"/>
      </w:docPartPr>
      <w:docPartBody>
        <w:p w:rsidR="00C01BAB" w:rsidRDefault="00C01BAB">
          <w:pPr>
            <w:pStyle w:val="175781A9C11240E7AE3F118057A51775"/>
          </w:pPr>
          <w:r>
            <w:rPr>
              <w:rStyle w:val="PlaceholderText"/>
            </w:rPr>
            <w:t>[Numero]</w:t>
          </w:r>
        </w:p>
      </w:docPartBody>
    </w:docPart>
    <w:docPart>
      <w:docPartPr>
        <w:name w:val="6BC8864BCC0040A28630DF05F774415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67F8412-9358-4E57-887D-B73FE351AA89}"/>
      </w:docPartPr>
      <w:docPartBody>
        <w:p w:rsidR="00C01BAB" w:rsidRDefault="00C01BAB">
          <w:pPr>
            <w:pStyle w:val="6BC8864BCC0040A28630DF05F7744159"/>
          </w:pPr>
          <w:r>
            <w:rPr>
              <w:rStyle w:val="PlaceholderText"/>
            </w:rPr>
            <w:t>[Yksikkö]</w:t>
          </w:r>
        </w:p>
      </w:docPartBody>
    </w:docPart>
    <w:docPart>
      <w:docPartPr>
        <w:name w:val="23F6A959D8694D948B5C4C00CC17F4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827121D-670D-41B4-8A3C-7200B0AB6CD2}"/>
      </w:docPartPr>
      <w:docPartBody>
        <w:p w:rsidR="00C01BAB" w:rsidRDefault="00C01BAB">
          <w:pPr>
            <w:pStyle w:val="23F6A959D8694D948B5C4C00CC17F4C3"/>
          </w:pPr>
          <w:r w:rsidRPr="00BC3729">
            <w:rPr>
              <w:rStyle w:val="PlaceholderText"/>
            </w:rPr>
            <w:t>[Tekijä]</w:t>
          </w:r>
        </w:p>
      </w:docPartBody>
    </w:docPart>
    <w:docPart>
      <w:docPartPr>
        <w:name w:val="B8C3DE04965B4C3B8BA3782592DADD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2F5460-EEDC-4D89-A690-67A45EE1345A}"/>
      </w:docPartPr>
      <w:docPartBody>
        <w:p w:rsidR="00C01BAB" w:rsidRDefault="00C01BAB">
          <w:pPr>
            <w:pStyle w:val="B8C3DE04965B4C3B8BA3782592DADDF4"/>
          </w:pPr>
          <w:r w:rsidRPr="00BC3729">
            <w:rPr>
              <w:rStyle w:val="PlaceholderText"/>
            </w:rPr>
            <w:t>[</w:t>
          </w:r>
          <w:r>
            <w:rPr>
              <w:rStyle w:val="PlaceholderText"/>
            </w:rPr>
            <w:t>pvm</w:t>
          </w:r>
          <w:r w:rsidRPr="00BC3729">
            <w:rPr>
              <w:rStyle w:val="PlaceholderText"/>
            </w:rPr>
            <w:t>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832DE-3622-4D03-8031-A87EDB6D5F6E}"/>
      </w:docPartPr>
      <w:docPartBody>
        <w:p w:rsidR="000F070B" w:rsidRDefault="002442AD">
          <w:r w:rsidRPr="00137BE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DD491CD82948DFB5BE12962FC37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7634F-5BCF-4586-AB9A-0094FBA99AF6}"/>
      </w:docPartPr>
      <w:docPartBody>
        <w:p w:rsidR="008D2726" w:rsidRDefault="00BC12C0" w:rsidP="00BC12C0">
          <w:pPr>
            <w:pStyle w:val="38DD491CD82948DFB5BE12962FC3717E"/>
          </w:pPr>
          <w:r w:rsidRPr="00137BE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AB"/>
    <w:rsid w:val="00082516"/>
    <w:rsid w:val="000F070B"/>
    <w:rsid w:val="002442AD"/>
    <w:rsid w:val="00263928"/>
    <w:rsid w:val="00280276"/>
    <w:rsid w:val="002A0DF9"/>
    <w:rsid w:val="005473E0"/>
    <w:rsid w:val="008A465F"/>
    <w:rsid w:val="008D2726"/>
    <w:rsid w:val="00A43AF5"/>
    <w:rsid w:val="00A46554"/>
    <w:rsid w:val="00B177FB"/>
    <w:rsid w:val="00BC12C0"/>
    <w:rsid w:val="00BE3612"/>
    <w:rsid w:val="00C01BAB"/>
    <w:rsid w:val="00C6208F"/>
    <w:rsid w:val="00F6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12C0"/>
    <w:rPr>
      <w:color w:val="auto"/>
    </w:rPr>
  </w:style>
  <w:style w:type="paragraph" w:customStyle="1" w:styleId="867E2986DB0645D9A35DC718EE07F7C1">
    <w:name w:val="867E2986DB0645D9A35DC718EE07F7C1"/>
  </w:style>
  <w:style w:type="paragraph" w:customStyle="1" w:styleId="044B5AB973BD40CD99E7EDC4FF4AE46B">
    <w:name w:val="044B5AB973BD40CD99E7EDC4FF4AE46B"/>
  </w:style>
  <w:style w:type="paragraph" w:customStyle="1" w:styleId="E61CE660B8C344A7871F180C13147239">
    <w:name w:val="E61CE660B8C344A7871F180C13147239"/>
  </w:style>
  <w:style w:type="paragraph" w:customStyle="1" w:styleId="446985480D9C49BB8ED7B219BE654385">
    <w:name w:val="446985480D9C49BB8ED7B219BE654385"/>
  </w:style>
  <w:style w:type="paragraph" w:customStyle="1" w:styleId="175781A9C11240E7AE3F118057A51775">
    <w:name w:val="175781A9C11240E7AE3F118057A51775"/>
  </w:style>
  <w:style w:type="paragraph" w:customStyle="1" w:styleId="6BC8864BCC0040A28630DF05F7744159">
    <w:name w:val="6BC8864BCC0040A28630DF05F7744159"/>
  </w:style>
  <w:style w:type="paragraph" w:customStyle="1" w:styleId="23F6A959D8694D948B5C4C00CC17F4C3">
    <w:name w:val="23F6A959D8694D948B5C4C00CC17F4C3"/>
  </w:style>
  <w:style w:type="paragraph" w:customStyle="1" w:styleId="B8C3DE04965B4C3B8BA3782592DADDF4">
    <w:name w:val="B8C3DE04965B4C3B8BA3782592DADDF4"/>
  </w:style>
  <w:style w:type="paragraph" w:customStyle="1" w:styleId="38DD491CD82948DFB5BE12962FC3717E">
    <w:name w:val="38DD491CD82948DFB5BE12962FC3717E"/>
    <w:rsid w:val="00BC12C0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uomi_fi kehittäjille">
  <a:themeElements>
    <a:clrScheme name="Suomi_fi kehittäjille">
      <a:dk1>
        <a:srgbClr val="282828"/>
      </a:dk1>
      <a:lt1>
        <a:srgbClr val="FFFFFF"/>
      </a:lt1>
      <a:dk2>
        <a:srgbClr val="003479"/>
      </a:dk2>
      <a:lt2>
        <a:srgbClr val="A5ACB0"/>
      </a:lt2>
      <a:accent1>
        <a:srgbClr val="003479"/>
      </a:accent1>
      <a:accent2>
        <a:srgbClr val="60CDCB"/>
      </a:accent2>
      <a:accent3>
        <a:srgbClr val="EA7125"/>
      </a:accent3>
      <a:accent4>
        <a:srgbClr val="282828"/>
      </a:accent4>
      <a:accent5>
        <a:srgbClr val="FFCD00"/>
      </a:accent5>
      <a:accent6>
        <a:srgbClr val="A5ACB0"/>
      </a:accent6>
      <a:hlink>
        <a:srgbClr val="60CDCB"/>
      </a:hlink>
      <a:folHlink>
        <a:srgbClr val="EA7125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3378"/>
        </a:solidFill>
        <a:ln>
          <a:noFill/>
        </a:ln>
        <a:effectLst/>
      </a:spPr>
      <a:bodyPr rtlCol="0" anchor="ctr"/>
      <a:lstStyle>
        <a:defPPr algn="ctr">
          <a:defRPr dirty="0" err="1" smtClean="0"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003378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none" rtlCol="0">
        <a:spAutoFit/>
      </a:bodyPr>
      <a:lstStyle>
        <a:defPPr algn="l">
          <a:defRPr dirty="0" err="1" smtClean="0">
            <a:solidFill>
              <a:schemeClr val="tx1">
                <a:lumMod val="50000"/>
              </a:schemeClr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uomi_fi kehittäjille" id="{A9D2D82B-18FB-4A88-8120-889121F2A69C}" vid="{0E1A04A7-90D5-42FD-BC65-EDAD872E022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BB7BFEC6C4F84485ACC4BFEBB8487D" ma:contentTypeVersion="4" ma:contentTypeDescription="Create a new document." ma:contentTypeScope="" ma:versionID="a6f35f41ed01b5d84ea086d8be7f4806">
  <xsd:schema xmlns:xsd="http://www.w3.org/2001/XMLSchema" xmlns:xs="http://www.w3.org/2001/XMLSchema" xmlns:p="http://schemas.microsoft.com/office/2006/metadata/properties" xmlns:ns2="42c696eb-a75f-4702-9c98-0cd26c10722a" targetNamespace="http://schemas.microsoft.com/office/2006/metadata/properties" ma:root="true" ma:fieldsID="65f99c33bd5d1aa1976072afa607172d" ns2:_="">
    <xsd:import namespace="42c696eb-a75f-4702-9c98-0cd26c1072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696eb-a75f-4702-9c98-0cd26c107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7C58A9-C705-430F-B9A8-CABAB6D4A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696eb-a75f-4702-9c98-0cd26c1072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C0017A-17B6-48DF-A80C-BB69EA2F52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F8ABB5-E723-4B7C-8177-6D414B8257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A52B1A0-0564-42EF-93BF-3577A7D550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Kansilehti_asiakirja</Template>
  <TotalTime>32</TotalTime>
  <Pages>5</Pages>
  <Words>306</Words>
  <Characters>2530</Characters>
  <Application>Microsoft Office Word</Application>
  <DocSecurity>0</DocSecurity>
  <Lines>148</Lines>
  <Paragraphs>59</Paragraphs>
  <ScaleCrop>false</ScaleCrop>
  <Company>Digi- ja väestötietovirasto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Tuonti-integraation tietosisällön laadun testausraportti</dc:title>
  <dc:subject/>
  <dc:creator/>
  <cp:lastModifiedBy>Sirkku Kokkola</cp:lastModifiedBy>
  <cp:revision>65</cp:revision>
  <dcterms:created xsi:type="dcterms:W3CDTF">2026-09-16T12:01:00Z</dcterms:created>
  <dcterms:modified xsi:type="dcterms:W3CDTF">2026-09-30T13:10:00Z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f379a47-aacf-4160-a213-2afb2ce36c33_Enabled">
    <vt:lpwstr>true</vt:lpwstr>
  </property>
  <property fmtid="{D5CDD505-2E9C-101B-9397-08002B2CF9AE}" pid="3" name="MSIP_Label_1f379a47-aacf-4160-a213-2afb2ce36c33_SetDate">
    <vt:lpwstr>2026-09-17T08:55:31Z</vt:lpwstr>
  </property>
  <property fmtid="{D5CDD505-2E9C-101B-9397-08002B2CF9AE}" pid="4" name="MSIP_Label_1f379a47-aacf-4160-a213-2afb2ce36c33_Method">
    <vt:lpwstr>Standard</vt:lpwstr>
  </property>
  <property fmtid="{D5CDD505-2E9C-101B-9397-08002B2CF9AE}" pid="5" name="MSIP_Label_1f379a47-aacf-4160-a213-2afb2ce36c33_Name">
    <vt:lpwstr>Confidential</vt:lpwstr>
  </property>
  <property fmtid="{D5CDD505-2E9C-101B-9397-08002B2CF9AE}" pid="6" name="MSIP_Label_1f379a47-aacf-4160-a213-2afb2ce36c33_SiteId">
    <vt:lpwstr>4b4e036d-f94b-4209-8f07-6860b3641366</vt:lpwstr>
  </property>
  <property fmtid="{D5CDD505-2E9C-101B-9397-08002B2CF9AE}" pid="7" name="MSIP_Label_1f379a47-aacf-4160-a213-2afb2ce36c33_ActionId">
    <vt:lpwstr>d9964d10-49bd-4e5c-ad45-dfd911c687e6</vt:lpwstr>
  </property>
  <property fmtid="{D5CDD505-2E9C-101B-9397-08002B2CF9AE}" pid="8" name="MSIP_Label_1f379a47-aacf-4160-a213-2afb2ce36c33_ContentBits">
    <vt:lpwstr>0</vt:lpwstr>
  </property>
  <property fmtid="{D5CDD505-2E9C-101B-9397-08002B2CF9AE}" pid="9" name="MSIP_Label_1f379a47-aacf-4160-a213-2afb2ce36c33_Tag">
    <vt:lpwstr>10, 3, 0, 1</vt:lpwstr>
  </property>
  <property fmtid="{D5CDD505-2E9C-101B-9397-08002B2CF9AE}" pid="10" name="ContentTypeId">
    <vt:lpwstr>0x01010091BB7BFEC6C4F84485ACC4BFEBB8487D</vt:lpwstr>
  </property>
</Properties>
</file>